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26E2A" w14:textId="77777777" w:rsidR="00095A90" w:rsidRDefault="00095A90">
      <w:pPr>
        <w:rPr>
          <w:i/>
          <w:iCs/>
          <w:noProof/>
        </w:rPr>
      </w:pPr>
      <w:bookmarkStart w:id="0" w:name="_Hlk56514435"/>
      <w:bookmarkStart w:id="1" w:name="_Hlk56434025"/>
      <w:bookmarkEnd w:id="0"/>
      <w:r>
        <w:rPr>
          <w:i/>
          <w:iCs/>
          <w:noProof/>
        </w:rPr>
        <w:t xml:space="preserve">                                                                                   </w:t>
      </w:r>
    </w:p>
    <w:p w14:paraId="5B84CCB6" w14:textId="670979C6" w:rsidR="008A716C" w:rsidRDefault="00095A90">
      <w:r>
        <w:rPr>
          <w:i/>
          <w:iCs/>
          <w:noProof/>
        </w:rPr>
        <w:t xml:space="preserve">                                                                                  </w:t>
      </w:r>
      <w:r>
        <w:rPr>
          <w:i/>
          <w:iCs/>
          <w:noProof/>
        </w:rPr>
        <w:drawing>
          <wp:inline distT="0" distB="0" distL="0" distR="0" wp14:anchorId="59F9E7D8" wp14:editId="32DB8DDC">
            <wp:extent cx="3962400" cy="910590"/>
            <wp:effectExtent l="0" t="0" r="0" b="381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962400" cy="910590"/>
                    </a:xfrm>
                    <a:prstGeom prst="rect">
                      <a:avLst/>
                    </a:prstGeom>
                  </pic:spPr>
                </pic:pic>
              </a:graphicData>
            </a:graphic>
          </wp:inline>
        </w:drawing>
      </w:r>
      <w:bookmarkEnd w:id="1"/>
    </w:p>
    <w:p w14:paraId="0B4F2CDA" w14:textId="60352F3F" w:rsidR="008A716C" w:rsidRPr="00A92384" w:rsidRDefault="00A92384">
      <w:pPr>
        <w:rPr>
          <w:b/>
          <w:bCs/>
          <w:i/>
          <w:iCs/>
          <w:sz w:val="22"/>
        </w:rPr>
      </w:pPr>
      <w:r>
        <w:t xml:space="preserve"> </w:t>
      </w:r>
      <w:r w:rsidRPr="00A92384">
        <w:rPr>
          <w:b/>
          <w:bCs/>
          <w:i/>
          <w:iCs/>
          <w:sz w:val="22"/>
        </w:rPr>
        <w:t xml:space="preserve"> MISSIO</w:t>
      </w:r>
      <w:r w:rsidR="00266F6D">
        <w:rPr>
          <w:b/>
          <w:bCs/>
          <w:i/>
          <w:iCs/>
          <w:sz w:val="22"/>
        </w:rPr>
        <w:t xml:space="preserve">N                                     </w:t>
      </w:r>
    </w:p>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266F6D" w:rsidRPr="00F63067" w14:paraId="10007DD5" w14:textId="77777777" w:rsidTr="00266F6D">
        <w:tc>
          <w:tcPr>
            <w:tcW w:w="3600" w:type="dxa"/>
          </w:tcPr>
          <w:p w14:paraId="2D83CC52" w14:textId="4A7C9B49" w:rsidR="00266F6D" w:rsidRPr="00F63067" w:rsidRDefault="00266F6D" w:rsidP="00A92384">
            <w:pPr>
              <w:rPr>
                <w:i/>
                <w:iCs/>
              </w:rPr>
            </w:pPr>
            <w:r>
              <w:rPr>
                <w:i/>
                <w:iCs/>
              </w:rPr>
              <w:t>To provide a respite weekend in the Colorado Rockies for married couples that have experienced the death of a child.</w:t>
            </w:r>
          </w:p>
          <w:p w14:paraId="3591E8D7" w14:textId="77777777" w:rsidR="00266F6D" w:rsidRDefault="00266F6D" w:rsidP="00A92384">
            <w:pPr>
              <w:rPr>
                <w:b/>
                <w:bCs/>
                <w:i/>
                <w:iCs/>
                <w:sz w:val="22"/>
              </w:rPr>
            </w:pPr>
          </w:p>
          <w:p w14:paraId="656A734B" w14:textId="186A0015" w:rsidR="00266F6D" w:rsidRPr="00A92384" w:rsidRDefault="00266F6D" w:rsidP="00A92384">
            <w:pPr>
              <w:rPr>
                <w:b/>
                <w:bCs/>
                <w:i/>
                <w:iCs/>
                <w:sz w:val="22"/>
              </w:rPr>
            </w:pPr>
            <w:r w:rsidRPr="00A92384">
              <w:rPr>
                <w:b/>
                <w:bCs/>
                <w:i/>
                <w:iCs/>
                <w:sz w:val="22"/>
              </w:rPr>
              <w:t>VISION</w:t>
            </w:r>
          </w:p>
          <w:p w14:paraId="3FD6038D" w14:textId="77777777" w:rsidR="00266F6D" w:rsidRPr="00F63067" w:rsidRDefault="00266F6D" w:rsidP="008A716C">
            <w:pPr>
              <w:rPr>
                <w:i/>
                <w:iCs/>
              </w:rPr>
            </w:pPr>
            <w:r w:rsidRPr="00F63067">
              <w:rPr>
                <w:i/>
                <w:iCs/>
              </w:rPr>
              <w:t>“Praise be to the God and Father of our Lord Jesus Christ, the Father of compassion and the God of all comfort, who comforts us in all our troubles, so that we can comfort those in any trouble with the comfort we ourselves receive from God.”</w:t>
            </w:r>
          </w:p>
          <w:p w14:paraId="10530301" w14:textId="77777777" w:rsidR="00266F6D" w:rsidRPr="00F63067" w:rsidRDefault="00266F6D" w:rsidP="008A716C">
            <w:pPr>
              <w:rPr>
                <w:i/>
                <w:iCs/>
              </w:rPr>
            </w:pPr>
            <w:r w:rsidRPr="00F63067">
              <w:rPr>
                <w:i/>
                <w:iCs/>
              </w:rPr>
              <w:t>2 Corinthians 1:3-4</w:t>
            </w:r>
          </w:p>
          <w:p w14:paraId="5BA6FB7A" w14:textId="77777777" w:rsidR="00266F6D" w:rsidRPr="00F63067" w:rsidRDefault="00266F6D" w:rsidP="008A716C">
            <w:pPr>
              <w:rPr>
                <w:i/>
                <w:iCs/>
              </w:rPr>
            </w:pPr>
          </w:p>
          <w:p w14:paraId="300A676A" w14:textId="2E0FE0B4" w:rsidR="00266F6D" w:rsidRDefault="00266F6D" w:rsidP="008A716C">
            <w:pPr>
              <w:pStyle w:val="Heading3"/>
              <w:rPr>
                <w:i/>
                <w:iCs/>
                <w:color w:val="auto"/>
              </w:rPr>
            </w:pPr>
            <w:r w:rsidRPr="00F63067">
              <w:rPr>
                <w:i/>
                <w:iCs/>
                <w:color w:val="auto"/>
              </w:rPr>
              <w:t>contact information</w:t>
            </w:r>
          </w:p>
          <w:p w14:paraId="240EFEA6" w14:textId="0AE2D266" w:rsidR="00266F6D" w:rsidRDefault="00266F6D" w:rsidP="00AA5BA6">
            <w:r>
              <w:t xml:space="preserve">Kelly Packard </w:t>
            </w:r>
          </w:p>
          <w:p w14:paraId="3AAE5BBC" w14:textId="6C715181" w:rsidR="00266F6D" w:rsidRDefault="00266F6D" w:rsidP="00AA5BA6">
            <w:r>
              <w:t>Executive Director</w:t>
            </w:r>
          </w:p>
          <w:p w14:paraId="76216497" w14:textId="309DF90A" w:rsidR="00266F6D" w:rsidRPr="00F63067" w:rsidRDefault="00000000" w:rsidP="008A716C">
            <w:pPr>
              <w:rPr>
                <w:i/>
                <w:iCs/>
              </w:rPr>
            </w:pPr>
            <w:sdt>
              <w:sdtPr>
                <w:rPr>
                  <w:i/>
                  <w:iCs/>
                </w:rPr>
                <w:id w:val="1111563247"/>
                <w:placeholder>
                  <w:docPart w:val="5B53F1D956ED4262B7D97999615EE015"/>
                </w:placeholder>
                <w:temporary/>
                <w:showingPlcHdr/>
                <w15:appearance w15:val="hidden"/>
              </w:sdtPr>
              <w:sdtContent>
                <w:r w:rsidR="00266F6D" w:rsidRPr="00F63067">
                  <w:rPr>
                    <w:i/>
                    <w:iCs/>
                  </w:rPr>
                  <w:t>PHONE:</w:t>
                </w:r>
              </w:sdtContent>
            </w:sdt>
            <w:r w:rsidR="00EC1D0E">
              <w:rPr>
                <w:i/>
                <w:iCs/>
              </w:rPr>
              <w:t xml:space="preserve"> </w:t>
            </w:r>
            <w:r w:rsidR="00266F6D" w:rsidRPr="00F63067">
              <w:rPr>
                <w:i/>
                <w:iCs/>
              </w:rPr>
              <w:t>765-717-3892</w:t>
            </w:r>
          </w:p>
          <w:p w14:paraId="7A1CE59F" w14:textId="77777777" w:rsidR="00266F6D" w:rsidRPr="00F63067" w:rsidRDefault="00266F6D" w:rsidP="008A716C">
            <w:pPr>
              <w:rPr>
                <w:i/>
                <w:iCs/>
              </w:rPr>
            </w:pPr>
          </w:p>
          <w:sdt>
            <w:sdtPr>
              <w:rPr>
                <w:i/>
                <w:iCs/>
              </w:rPr>
              <w:id w:val="67859272"/>
              <w:placeholder>
                <w:docPart w:val="A6ABDC3AD6F546ABBA826B7493F8DECF"/>
              </w:placeholder>
              <w:temporary/>
              <w:showingPlcHdr/>
              <w15:appearance w15:val="hidden"/>
            </w:sdtPr>
            <w:sdtContent>
              <w:p w14:paraId="41A1ECD6" w14:textId="77777777" w:rsidR="00266F6D" w:rsidRPr="00F63067" w:rsidRDefault="00266F6D" w:rsidP="008A716C">
                <w:pPr>
                  <w:rPr>
                    <w:i/>
                    <w:iCs/>
                  </w:rPr>
                </w:pPr>
                <w:r w:rsidRPr="00F63067">
                  <w:rPr>
                    <w:i/>
                    <w:iCs/>
                  </w:rPr>
                  <w:t>WEBSITE:</w:t>
                </w:r>
              </w:p>
            </w:sdtContent>
          </w:sdt>
          <w:p w14:paraId="7C07B31E" w14:textId="572A9940" w:rsidR="00266F6D" w:rsidRDefault="00000000" w:rsidP="008A716C">
            <w:pPr>
              <w:rPr>
                <w:i/>
                <w:iCs/>
              </w:rPr>
            </w:pPr>
            <w:hyperlink r:id="rId11" w:history="1">
              <w:r w:rsidR="008C3534" w:rsidRPr="00424C14">
                <w:rPr>
                  <w:rStyle w:val="Hyperlink"/>
                  <w:i/>
                  <w:iCs/>
                </w:rPr>
                <w:t>www.livinghopemountainrespite.com</w:t>
              </w:r>
            </w:hyperlink>
          </w:p>
          <w:p w14:paraId="4E6F7CE2" w14:textId="77777777" w:rsidR="00266F6D" w:rsidRPr="00F63067" w:rsidRDefault="00266F6D" w:rsidP="008A716C">
            <w:pPr>
              <w:rPr>
                <w:i/>
                <w:iCs/>
              </w:rPr>
            </w:pPr>
          </w:p>
          <w:sdt>
            <w:sdtPr>
              <w:rPr>
                <w:i/>
                <w:iCs/>
              </w:rPr>
              <w:id w:val="-240260293"/>
              <w:placeholder>
                <w:docPart w:val="9D9A9AB71F34421CABC38C5A4261EC4B"/>
              </w:placeholder>
              <w:temporary/>
              <w:showingPlcHdr/>
              <w15:appearance w15:val="hidden"/>
            </w:sdtPr>
            <w:sdtContent>
              <w:p w14:paraId="2616D507" w14:textId="77777777" w:rsidR="00266F6D" w:rsidRPr="00F63067" w:rsidRDefault="00266F6D" w:rsidP="008A716C">
                <w:pPr>
                  <w:rPr>
                    <w:i/>
                    <w:iCs/>
                  </w:rPr>
                </w:pPr>
                <w:r w:rsidRPr="00F63067">
                  <w:rPr>
                    <w:i/>
                    <w:iCs/>
                  </w:rPr>
                  <w:t>EMAIL:</w:t>
                </w:r>
              </w:p>
            </w:sdtContent>
          </w:sdt>
          <w:p w14:paraId="0FC9CCBD" w14:textId="4BC021C3" w:rsidR="00EC1D0E" w:rsidRDefault="00000000" w:rsidP="00EC1D0E">
            <w:pPr>
              <w:rPr>
                <w:i/>
                <w:iCs/>
              </w:rPr>
            </w:pPr>
            <w:hyperlink r:id="rId12" w:history="1">
              <w:r w:rsidR="00266F6D" w:rsidRPr="00725EAF">
                <w:rPr>
                  <w:rStyle w:val="Hyperlink"/>
                  <w:i/>
                  <w:iCs/>
                </w:rPr>
                <w:t>info@livinghopemountainrespite.com</w:t>
              </w:r>
            </w:hyperlink>
            <w:r w:rsidR="00EC1D0E">
              <w:rPr>
                <w:rStyle w:val="Hyperlink"/>
                <w:i/>
                <w:iCs/>
              </w:rPr>
              <w:br/>
            </w:r>
            <w:r w:rsidR="00EC1D0E">
              <w:rPr>
                <w:rStyle w:val="Hyperlink"/>
              </w:rPr>
              <w:br/>
            </w:r>
            <w:r w:rsidR="00EC1D0E">
              <w:rPr>
                <w:i/>
                <w:iCs/>
              </w:rPr>
              <w:t>FACEBOOK:</w:t>
            </w:r>
            <w:r w:rsidR="00EC1D0E">
              <w:rPr>
                <w:i/>
                <w:iCs/>
              </w:rPr>
              <w:br/>
              <w:t>@livinghopemountainrespite</w:t>
            </w:r>
          </w:p>
          <w:p w14:paraId="54F728BC" w14:textId="59ECC209" w:rsidR="00266F6D" w:rsidRDefault="00266F6D" w:rsidP="008A716C">
            <w:pPr>
              <w:rPr>
                <w:i/>
                <w:iCs/>
              </w:rPr>
            </w:pPr>
          </w:p>
          <w:p w14:paraId="16147E76" w14:textId="7CAB1518" w:rsidR="00266F6D" w:rsidRDefault="00266F6D" w:rsidP="00AA5BA6">
            <w:pPr>
              <w:rPr>
                <w:i/>
                <w:iCs/>
              </w:rPr>
            </w:pPr>
            <w:r w:rsidRPr="00F63067">
              <w:rPr>
                <w:bCs/>
                <w:i/>
                <w:iCs/>
                <w:szCs w:val="18"/>
              </w:rPr>
              <w:t>A</w:t>
            </w:r>
            <w:r>
              <w:rPr>
                <w:bCs/>
                <w:i/>
                <w:iCs/>
                <w:szCs w:val="18"/>
              </w:rPr>
              <w:t>DDRESS:</w:t>
            </w:r>
            <w:r>
              <w:rPr>
                <w:b/>
                <w:bCs/>
                <w:i/>
                <w:iCs/>
                <w:szCs w:val="18"/>
              </w:rPr>
              <w:br/>
            </w:r>
            <w:r>
              <w:rPr>
                <w:i/>
                <w:iCs/>
              </w:rPr>
              <w:t>471 Ute Peak Drive</w:t>
            </w:r>
          </w:p>
          <w:p w14:paraId="0D3FAE73" w14:textId="7800C491" w:rsidR="00266F6D" w:rsidRPr="00F63067" w:rsidRDefault="00266F6D" w:rsidP="00AA5BA6">
            <w:pPr>
              <w:rPr>
                <w:i/>
                <w:iCs/>
              </w:rPr>
            </w:pPr>
            <w:r>
              <w:rPr>
                <w:i/>
                <w:iCs/>
              </w:rPr>
              <w:t>Livermore, Colorado 80536</w:t>
            </w:r>
          </w:p>
          <w:p w14:paraId="57A00D95" w14:textId="2B442173" w:rsidR="00266F6D" w:rsidRPr="00AA5BA6" w:rsidRDefault="00266F6D" w:rsidP="00AA5BA6">
            <w:pPr>
              <w:pStyle w:val="Heading3"/>
              <w:rPr>
                <w:b w:val="0"/>
                <w:bCs/>
                <w:i/>
                <w:iCs/>
                <w:color w:val="auto"/>
                <w:sz w:val="18"/>
                <w:szCs w:val="18"/>
              </w:rPr>
            </w:pPr>
          </w:p>
          <w:p w14:paraId="3235EDCA" w14:textId="77777777" w:rsidR="00266F6D" w:rsidRPr="00F63067" w:rsidRDefault="00266F6D" w:rsidP="008A716C">
            <w:pPr>
              <w:rPr>
                <w:i/>
                <w:iCs/>
              </w:rPr>
            </w:pPr>
          </w:p>
          <w:p w14:paraId="2209CF80" w14:textId="740C4303" w:rsidR="00266F6D" w:rsidRPr="00F63067" w:rsidRDefault="00266F6D" w:rsidP="008A716C">
            <w:pPr>
              <w:rPr>
                <w:i/>
                <w:iCs/>
              </w:rPr>
            </w:pPr>
            <w:r>
              <w:rPr>
                <w:i/>
                <w:iCs/>
                <w:noProof/>
              </w:rPr>
              <w:drawing>
                <wp:inline distT="0" distB="0" distL="0" distR="0" wp14:anchorId="5732A772" wp14:editId="2418BF51">
                  <wp:extent cx="2116800" cy="2116800"/>
                  <wp:effectExtent l="0" t="0" r="0" b="0"/>
                  <wp:docPr id="4" name="Picture 4" descr="A close up of a rock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rock mountai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19132" cy="2119132"/>
                          </a:xfrm>
                          <a:prstGeom prst="rect">
                            <a:avLst/>
                          </a:prstGeom>
                        </pic:spPr>
                      </pic:pic>
                    </a:graphicData>
                  </a:graphic>
                </wp:inline>
              </w:drawing>
            </w:r>
          </w:p>
        </w:tc>
        <w:tc>
          <w:tcPr>
            <w:tcW w:w="720" w:type="dxa"/>
          </w:tcPr>
          <w:p w14:paraId="6D6A38CA" w14:textId="77777777" w:rsidR="00266F6D" w:rsidRPr="00F63067" w:rsidRDefault="00266F6D" w:rsidP="008A716C">
            <w:pPr>
              <w:tabs>
                <w:tab w:val="left" w:pos="990"/>
              </w:tabs>
              <w:rPr>
                <w:i/>
                <w:iCs/>
              </w:rPr>
            </w:pPr>
          </w:p>
        </w:tc>
        <w:tc>
          <w:tcPr>
            <w:tcW w:w="6470" w:type="dxa"/>
          </w:tcPr>
          <w:p w14:paraId="4FC3DEC0" w14:textId="5FD39A7B" w:rsidR="00095A90" w:rsidRDefault="006F7605" w:rsidP="00095A90">
            <w:pPr>
              <w:pStyle w:val="Heading2"/>
              <w:rPr>
                <w:i/>
                <w:iCs/>
              </w:rPr>
            </w:pPr>
            <w:r>
              <w:rPr>
                <w:i/>
                <w:iCs/>
              </w:rPr>
              <w:t>Spring</w:t>
            </w:r>
            <w:r w:rsidR="00F368A0">
              <w:rPr>
                <w:i/>
                <w:iCs/>
              </w:rPr>
              <w:t xml:space="preserve"> 202</w:t>
            </w:r>
            <w:r>
              <w:rPr>
                <w:i/>
                <w:iCs/>
              </w:rPr>
              <w:t>3</w:t>
            </w:r>
            <w:r w:rsidR="00F368A0">
              <w:rPr>
                <w:i/>
                <w:iCs/>
              </w:rPr>
              <w:t xml:space="preserve"> </w:t>
            </w:r>
            <w:r w:rsidR="00A24723">
              <w:rPr>
                <w:i/>
                <w:iCs/>
              </w:rPr>
              <w:t>ministry update</w:t>
            </w:r>
          </w:p>
          <w:p w14:paraId="50646D53" w14:textId="23456676" w:rsidR="00210891" w:rsidRDefault="0088546B" w:rsidP="00D019FE">
            <w:r>
              <w:t>The photo below is the YMCA of the Rockies Outdoor Chapel in Estes Park</w:t>
            </w:r>
            <w:r w:rsidR="00561809">
              <w:t>, CO.</w:t>
            </w:r>
            <w:r>
              <w:t xml:space="preserve"> This</w:t>
            </w:r>
            <w:r w:rsidR="00EE43D3">
              <w:t xml:space="preserve"> majestic</w:t>
            </w:r>
            <w:r>
              <w:t xml:space="preserve"> setting is where we </w:t>
            </w:r>
            <w:r w:rsidR="00210891">
              <w:t>culminate</w:t>
            </w:r>
            <w:r>
              <w:t xml:space="preserve"> our re</w:t>
            </w:r>
            <w:r w:rsidR="00EE43D3">
              <w:t>spite weekend</w:t>
            </w:r>
            <w:r>
              <w:t xml:space="preserve"> with</w:t>
            </w:r>
            <w:r w:rsidR="00561809">
              <w:t xml:space="preserve"> ou</w:t>
            </w:r>
            <w:r w:rsidR="00382096">
              <w:t xml:space="preserve">r </w:t>
            </w:r>
            <w:r w:rsidR="00561809">
              <w:t>guests</w:t>
            </w:r>
            <w:r>
              <w:t xml:space="preserve">. </w:t>
            </w:r>
            <w:r w:rsidR="00210891">
              <w:t xml:space="preserve">We </w:t>
            </w:r>
            <w:r w:rsidR="00E8111E">
              <w:t>gather</w:t>
            </w:r>
            <w:r w:rsidR="000B4D43">
              <w:t xml:space="preserve"> </w:t>
            </w:r>
            <w:r w:rsidR="003B4343">
              <w:t>with a sweet</w:t>
            </w:r>
            <w:r w:rsidR="00210891">
              <w:t xml:space="preserve"> depth of intimacy that developed throughout the weekend</w:t>
            </w:r>
            <w:r w:rsidR="00EE43D3">
              <w:t xml:space="preserve">. The Lord’s </w:t>
            </w:r>
            <w:r w:rsidR="00210891">
              <w:t>presence, and His entran</w:t>
            </w:r>
            <w:r w:rsidR="003B4343">
              <w:t>ce into our pain</w:t>
            </w:r>
            <w:r w:rsidR="00EE43D3">
              <w:t xml:space="preserve"> forged th</w:t>
            </w:r>
            <w:r w:rsidR="000B4D43">
              <w:t>is</w:t>
            </w:r>
            <w:r w:rsidR="00EE43D3">
              <w:t xml:space="preserve"> sweet intimacy</w:t>
            </w:r>
            <w:r w:rsidR="003F4A46">
              <w:t xml:space="preserve">. </w:t>
            </w:r>
            <w:r w:rsidR="003B4343">
              <w:t xml:space="preserve">Hope </w:t>
            </w:r>
            <w:r w:rsidR="000B4D43">
              <w:t>was</w:t>
            </w:r>
            <w:r w:rsidR="003B4343">
              <w:t xml:space="preserve"> </w:t>
            </w:r>
            <w:r w:rsidR="00436F8A">
              <w:t>A</w:t>
            </w:r>
            <w:r w:rsidR="003B4343">
              <w:t xml:space="preserve">uthored </w:t>
            </w:r>
            <w:r w:rsidR="00382096">
              <w:t xml:space="preserve">by </w:t>
            </w:r>
            <w:r w:rsidR="00BC5F4A">
              <w:t>our</w:t>
            </w:r>
            <w:r w:rsidR="003B4343">
              <w:t xml:space="preserve"> Living Hope, Jesus</w:t>
            </w:r>
            <w:r w:rsidR="00382096">
              <w:t xml:space="preserve">, and facilitated by the Holy Spirit. </w:t>
            </w:r>
          </w:p>
          <w:p w14:paraId="642995ED" w14:textId="5A64A83B" w:rsidR="003B4343" w:rsidRDefault="00D13A5F" w:rsidP="00D019FE">
            <w:r>
              <w:t xml:space="preserve">At the </w:t>
            </w:r>
            <w:r w:rsidR="00FB623C">
              <w:t>close o</w:t>
            </w:r>
            <w:r w:rsidR="00F760BF">
              <w:t>f the</w:t>
            </w:r>
            <w:r w:rsidR="00FB623C">
              <w:t xml:space="preserve"> retreat</w:t>
            </w:r>
            <w:r w:rsidR="00F760BF">
              <w:t xml:space="preserve">, we send out </w:t>
            </w:r>
            <w:r w:rsidR="000C2E4D">
              <w:t>our guests</w:t>
            </w:r>
            <w:r w:rsidR="00FB623C">
              <w:t xml:space="preserve"> by praying Numbers 6:24-26 over </w:t>
            </w:r>
            <w:r w:rsidR="00803453">
              <w:t xml:space="preserve">our </w:t>
            </w:r>
            <w:r w:rsidR="00386C7D">
              <w:t>them</w:t>
            </w:r>
            <w:r w:rsidR="003F4A46">
              <w:t xml:space="preserve">. </w:t>
            </w:r>
            <w:r w:rsidR="000B2967">
              <w:t>“T</w:t>
            </w:r>
            <w:r w:rsidR="00210891">
              <w:t xml:space="preserve">he Lord </w:t>
            </w:r>
            <w:r w:rsidR="000B2967">
              <w:t>b</w:t>
            </w:r>
            <w:r w:rsidR="00210891">
              <w:t xml:space="preserve">less </w:t>
            </w:r>
            <w:r w:rsidR="000B2967">
              <w:t>y</w:t>
            </w:r>
            <w:r w:rsidR="00210891">
              <w:t xml:space="preserve">ou and </w:t>
            </w:r>
            <w:r w:rsidR="000B2967">
              <w:t>k</w:t>
            </w:r>
            <w:r w:rsidR="00210891">
              <w:t xml:space="preserve">eep </w:t>
            </w:r>
            <w:r w:rsidR="000B2967">
              <w:t>y</w:t>
            </w:r>
            <w:r w:rsidR="00210891">
              <w:t>ou</w:t>
            </w:r>
            <w:r w:rsidR="000B2967">
              <w:t>;</w:t>
            </w:r>
            <w:r w:rsidR="00210891">
              <w:t xml:space="preserve"> </w:t>
            </w:r>
            <w:r w:rsidR="000B2967">
              <w:t>t</w:t>
            </w:r>
            <w:r w:rsidR="00210891">
              <w:t xml:space="preserve">he Lord </w:t>
            </w:r>
            <w:r w:rsidR="000B2967">
              <w:t>m</w:t>
            </w:r>
            <w:r w:rsidR="00210891">
              <w:t xml:space="preserve">ake </w:t>
            </w:r>
            <w:r w:rsidR="000B2967">
              <w:t>h</w:t>
            </w:r>
            <w:r w:rsidR="00210891">
              <w:t xml:space="preserve">is </w:t>
            </w:r>
            <w:r w:rsidR="000B2967">
              <w:t>f</w:t>
            </w:r>
            <w:r w:rsidR="00210891">
              <w:t>ace</w:t>
            </w:r>
            <w:r w:rsidR="000B2967">
              <w:t xml:space="preserve"> to</w:t>
            </w:r>
            <w:r w:rsidR="00210891">
              <w:t xml:space="preserve"> </w:t>
            </w:r>
            <w:r w:rsidR="000B2967">
              <w:t>s</w:t>
            </w:r>
            <w:r w:rsidR="00210891">
              <w:t xml:space="preserve">hine </w:t>
            </w:r>
            <w:r w:rsidR="000B2967">
              <w:t>u</w:t>
            </w:r>
            <w:r w:rsidR="00210891">
              <w:t xml:space="preserve">pon </w:t>
            </w:r>
            <w:r w:rsidR="000B2967">
              <w:t>y</w:t>
            </w:r>
            <w:r w:rsidR="00210891">
              <w:t xml:space="preserve">ou </w:t>
            </w:r>
            <w:r w:rsidR="000B2967">
              <w:t>a</w:t>
            </w:r>
            <w:r w:rsidR="00210891">
              <w:t xml:space="preserve">nd </w:t>
            </w:r>
            <w:r w:rsidR="000B2967">
              <w:t>b</w:t>
            </w:r>
            <w:r w:rsidR="00210891">
              <w:t xml:space="preserve">e </w:t>
            </w:r>
            <w:r w:rsidR="000B2967">
              <w:t>g</w:t>
            </w:r>
            <w:r w:rsidR="00210891">
              <w:t xml:space="preserve">racious to </w:t>
            </w:r>
            <w:r w:rsidR="000B2967">
              <w:t>y</w:t>
            </w:r>
            <w:r w:rsidR="00210891">
              <w:t>ou</w:t>
            </w:r>
            <w:r w:rsidR="000B2967">
              <w:t>;</w:t>
            </w:r>
            <w:r w:rsidR="00210891">
              <w:t xml:space="preserve"> </w:t>
            </w:r>
            <w:r w:rsidR="000B2967">
              <w:t>t</w:t>
            </w:r>
            <w:r w:rsidR="00210891">
              <w:t xml:space="preserve">he Lord </w:t>
            </w:r>
            <w:r w:rsidR="003B4343">
              <w:t>lift up his countenance upon y</w:t>
            </w:r>
            <w:r w:rsidR="00210891">
              <w:t xml:space="preserve">ou and </w:t>
            </w:r>
            <w:r w:rsidR="003B4343">
              <w:t>g</w:t>
            </w:r>
            <w:r w:rsidR="00210891">
              <w:t xml:space="preserve">ive </w:t>
            </w:r>
            <w:r w:rsidR="003B4343">
              <w:t>y</w:t>
            </w:r>
            <w:r w:rsidR="00210891">
              <w:t xml:space="preserve">ou </w:t>
            </w:r>
            <w:r w:rsidR="003B4343">
              <w:t>p</w:t>
            </w:r>
            <w:r w:rsidR="00210891">
              <w:t>eace.</w:t>
            </w:r>
            <w:r w:rsidR="003B4343">
              <w:t xml:space="preserve">” </w:t>
            </w:r>
            <w:r w:rsidR="00210891">
              <w:t xml:space="preserve"> </w:t>
            </w:r>
          </w:p>
          <w:p w14:paraId="2F72F982" w14:textId="3FB2867F" w:rsidR="00384ED1" w:rsidRPr="00EE43D3" w:rsidRDefault="003B4343" w:rsidP="00FE2B54">
            <w:pPr>
              <w:pStyle w:val="PlainText"/>
              <w:rPr>
                <w:rFonts w:ascii="Century Gothic" w:hAnsi="Century Gothic"/>
                <w:sz w:val="18"/>
                <w:szCs w:val="18"/>
              </w:rPr>
            </w:pPr>
            <w:r w:rsidRPr="00E8111E">
              <w:rPr>
                <w:rFonts w:ascii="Century Gothic" w:hAnsi="Century Gothic"/>
                <w:sz w:val="18"/>
                <w:szCs w:val="18"/>
              </w:rPr>
              <w:t xml:space="preserve">We </w:t>
            </w:r>
            <w:r w:rsidR="005A2D1D" w:rsidRPr="00E8111E">
              <w:rPr>
                <w:rFonts w:ascii="Century Gothic" w:hAnsi="Century Gothic"/>
                <w:sz w:val="18"/>
                <w:szCs w:val="18"/>
              </w:rPr>
              <w:t>can</w:t>
            </w:r>
            <w:r w:rsidRPr="00E8111E">
              <w:rPr>
                <w:rFonts w:ascii="Century Gothic" w:hAnsi="Century Gothic"/>
                <w:sz w:val="18"/>
                <w:szCs w:val="18"/>
              </w:rPr>
              <w:t xml:space="preserve"> depart </w:t>
            </w:r>
            <w:r w:rsidR="00803453">
              <w:rPr>
                <w:rFonts w:ascii="Century Gothic" w:hAnsi="Century Gothic"/>
                <w:sz w:val="18"/>
                <w:szCs w:val="18"/>
              </w:rPr>
              <w:t xml:space="preserve">in confidence </w:t>
            </w:r>
            <w:r w:rsidRPr="00E8111E">
              <w:rPr>
                <w:rFonts w:ascii="Century Gothic" w:hAnsi="Century Gothic"/>
                <w:sz w:val="18"/>
                <w:szCs w:val="18"/>
              </w:rPr>
              <w:t>knowing that</w:t>
            </w:r>
            <w:r w:rsidR="00386C7D">
              <w:rPr>
                <w:rFonts w:ascii="Century Gothic" w:hAnsi="Century Gothic"/>
                <w:sz w:val="18"/>
                <w:szCs w:val="18"/>
              </w:rPr>
              <w:t xml:space="preserve"> even</w:t>
            </w:r>
            <w:r w:rsidRPr="00E8111E">
              <w:rPr>
                <w:rFonts w:ascii="Century Gothic" w:hAnsi="Century Gothic"/>
                <w:sz w:val="18"/>
                <w:szCs w:val="18"/>
              </w:rPr>
              <w:t xml:space="preserve"> </w:t>
            </w:r>
            <w:r w:rsidR="00141CE3">
              <w:rPr>
                <w:rFonts w:ascii="Century Gothic" w:hAnsi="Century Gothic"/>
                <w:sz w:val="18"/>
                <w:szCs w:val="18"/>
              </w:rPr>
              <w:t xml:space="preserve">though </w:t>
            </w:r>
            <w:r w:rsidRPr="00E8111E">
              <w:rPr>
                <w:rFonts w:ascii="Century Gothic" w:hAnsi="Century Gothic"/>
                <w:sz w:val="18"/>
                <w:szCs w:val="18"/>
              </w:rPr>
              <w:t xml:space="preserve">the retreat ends, </w:t>
            </w:r>
            <w:r w:rsidR="00436F8A">
              <w:rPr>
                <w:rFonts w:ascii="Century Gothic" w:hAnsi="Century Gothic"/>
                <w:sz w:val="18"/>
                <w:szCs w:val="18"/>
              </w:rPr>
              <w:t>our</w:t>
            </w:r>
            <w:r w:rsidRPr="00E8111E">
              <w:rPr>
                <w:rFonts w:ascii="Century Gothic" w:hAnsi="Century Gothic"/>
                <w:sz w:val="18"/>
                <w:szCs w:val="18"/>
              </w:rPr>
              <w:t xml:space="preserve"> Living Hope goes with us and promises to never leave us. </w:t>
            </w:r>
            <w:r w:rsidR="00301B6E">
              <w:br/>
            </w:r>
            <w:r w:rsidR="00BC4115">
              <w:t xml:space="preserve"> </w:t>
            </w:r>
            <w:r w:rsidR="00301B6E">
              <w:br/>
            </w:r>
            <w:r w:rsidR="00BC4115">
              <w:rPr>
                <w:noProof/>
              </w:rPr>
              <w:t xml:space="preserve">     </w:t>
            </w:r>
            <w:r w:rsidR="006F1AF6">
              <w:rPr>
                <w:noProof/>
              </w:rPr>
              <w:t xml:space="preserve">   </w:t>
            </w:r>
            <w:r w:rsidR="00BC4115">
              <w:rPr>
                <w:noProof/>
              </w:rPr>
              <w:t xml:space="preserve">         </w:t>
            </w:r>
            <w:r w:rsidR="00D019FE">
              <w:rPr>
                <w:noProof/>
              </w:rPr>
              <w:t xml:space="preserve">     </w:t>
            </w:r>
            <w:r w:rsidR="00F56BFA">
              <w:rPr>
                <w:noProof/>
              </w:rPr>
              <w:t xml:space="preserve">   </w:t>
            </w:r>
            <w:r w:rsidR="00301B6E">
              <w:rPr>
                <w:noProof/>
              </w:rPr>
              <w:drawing>
                <wp:inline distT="0" distB="0" distL="0" distR="0" wp14:anchorId="6BEA354D" wp14:editId="02FD9B51">
                  <wp:extent cx="2167128" cy="18288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2167128" cy="1828800"/>
                          </a:xfrm>
                          <a:prstGeom prst="rect">
                            <a:avLst/>
                          </a:prstGeom>
                        </pic:spPr>
                      </pic:pic>
                    </a:graphicData>
                  </a:graphic>
                </wp:inline>
              </w:drawing>
            </w:r>
            <w:r w:rsidR="00301B6E">
              <w:rPr>
                <w:noProof/>
              </w:rPr>
              <w:t xml:space="preserve">                   </w:t>
            </w:r>
            <w:r w:rsidR="00301B6E">
              <w:br/>
            </w:r>
            <w:r w:rsidR="00EE43D3" w:rsidRPr="00922F3C">
              <w:rPr>
                <w:rFonts w:asciiTheme="minorHAnsi" w:hAnsiTheme="minorHAnsi"/>
                <w:b/>
                <w:bCs/>
                <w:i/>
                <w:iCs/>
              </w:rPr>
              <w:br/>
            </w:r>
            <w:r w:rsidR="00E8111E" w:rsidRPr="00922F3C">
              <w:rPr>
                <w:rFonts w:asciiTheme="minorHAnsi" w:hAnsiTheme="minorHAnsi"/>
                <w:b/>
                <w:bCs/>
                <w:i/>
                <w:iCs/>
              </w:rPr>
              <w:t>A</w:t>
            </w:r>
            <w:r w:rsidR="00922F3C" w:rsidRPr="00922F3C">
              <w:rPr>
                <w:rFonts w:asciiTheme="minorHAnsi" w:hAnsiTheme="minorHAnsi"/>
                <w:b/>
                <w:bCs/>
                <w:i/>
                <w:iCs/>
              </w:rPr>
              <w:t>PRIL 2023 RESPITE RETREAT HIGHLIGHTS</w:t>
            </w:r>
            <w:r w:rsidR="00406A5F">
              <w:rPr>
                <w:b/>
                <w:bCs/>
              </w:rPr>
              <w:br/>
            </w:r>
            <w:r w:rsidR="00E8111E" w:rsidRPr="00CC5752">
              <w:rPr>
                <w:rFonts w:ascii="Century Gothic" w:hAnsi="Century Gothic"/>
                <w:sz w:val="18"/>
                <w:szCs w:val="18"/>
              </w:rPr>
              <w:t xml:space="preserve">The powerful prayers of many were evident. </w:t>
            </w:r>
            <w:r w:rsidR="006F31A2">
              <w:rPr>
                <w:rFonts w:ascii="Century Gothic" w:hAnsi="Century Gothic"/>
                <w:sz w:val="18"/>
                <w:szCs w:val="18"/>
              </w:rPr>
              <w:t xml:space="preserve">We </w:t>
            </w:r>
            <w:r w:rsidR="00DB04B9">
              <w:rPr>
                <w:rFonts w:ascii="Century Gothic" w:hAnsi="Century Gothic"/>
                <w:sz w:val="18"/>
                <w:szCs w:val="18"/>
              </w:rPr>
              <w:t>prayed</w:t>
            </w:r>
            <w:r w:rsidR="006F31A2">
              <w:rPr>
                <w:rFonts w:ascii="Century Gothic" w:hAnsi="Century Gothic"/>
                <w:sz w:val="18"/>
                <w:szCs w:val="18"/>
              </w:rPr>
              <w:t xml:space="preserve"> specifically for the weather </w:t>
            </w:r>
            <w:r w:rsidR="00896261">
              <w:rPr>
                <w:rFonts w:ascii="Century Gothic" w:hAnsi="Century Gothic"/>
                <w:sz w:val="18"/>
                <w:szCs w:val="18"/>
              </w:rPr>
              <w:t xml:space="preserve">which was originally </w:t>
            </w:r>
            <w:r w:rsidR="006F31A2">
              <w:rPr>
                <w:rFonts w:ascii="Century Gothic" w:hAnsi="Century Gothic"/>
                <w:sz w:val="18"/>
                <w:szCs w:val="18"/>
              </w:rPr>
              <w:t xml:space="preserve">forecasted to be cloudy. It actually snowed </w:t>
            </w:r>
            <w:r w:rsidR="00DB04B9">
              <w:rPr>
                <w:rFonts w:ascii="Century Gothic" w:hAnsi="Century Gothic"/>
                <w:sz w:val="18"/>
                <w:szCs w:val="18"/>
              </w:rPr>
              <w:t>the day prior</w:t>
            </w:r>
            <w:r w:rsidR="0036733D">
              <w:rPr>
                <w:rFonts w:ascii="Century Gothic" w:hAnsi="Century Gothic"/>
                <w:sz w:val="18"/>
                <w:szCs w:val="18"/>
              </w:rPr>
              <w:t>!</w:t>
            </w:r>
            <w:r w:rsidR="006F31A2">
              <w:rPr>
                <w:rFonts w:ascii="Century Gothic" w:hAnsi="Century Gothic"/>
                <w:sz w:val="18"/>
                <w:szCs w:val="18"/>
              </w:rPr>
              <w:t xml:space="preserve"> </w:t>
            </w:r>
            <w:r w:rsidR="00DB04B9">
              <w:rPr>
                <w:rFonts w:ascii="Century Gothic" w:hAnsi="Century Gothic"/>
                <w:sz w:val="18"/>
                <w:szCs w:val="18"/>
              </w:rPr>
              <w:t xml:space="preserve">On </w:t>
            </w:r>
            <w:r w:rsidR="006F31A2">
              <w:rPr>
                <w:rFonts w:ascii="Century Gothic" w:hAnsi="Century Gothic"/>
                <w:sz w:val="18"/>
                <w:szCs w:val="18"/>
              </w:rPr>
              <w:t>Friday morning</w:t>
            </w:r>
            <w:r w:rsidR="00DB04B9">
              <w:rPr>
                <w:rFonts w:ascii="Century Gothic" w:hAnsi="Century Gothic"/>
                <w:sz w:val="18"/>
                <w:szCs w:val="18"/>
              </w:rPr>
              <w:t>,</w:t>
            </w:r>
            <w:r w:rsidR="006F31A2">
              <w:rPr>
                <w:rFonts w:ascii="Century Gothic" w:hAnsi="Century Gothic"/>
                <w:sz w:val="18"/>
                <w:szCs w:val="18"/>
              </w:rPr>
              <w:t xml:space="preserve"> and throughout the weekend, the skies were Rocky Mountain blue</w:t>
            </w:r>
            <w:r w:rsidR="00DB04B9">
              <w:rPr>
                <w:rFonts w:ascii="Century Gothic" w:hAnsi="Century Gothic"/>
                <w:sz w:val="18"/>
                <w:szCs w:val="18"/>
              </w:rPr>
              <w:t xml:space="preserve"> (</w:t>
            </w:r>
            <w:r w:rsidR="00F56BFA">
              <w:rPr>
                <w:rFonts w:ascii="Century Gothic" w:hAnsi="Century Gothic"/>
                <w:sz w:val="18"/>
                <w:szCs w:val="18"/>
              </w:rPr>
              <w:t>see</w:t>
            </w:r>
            <w:r w:rsidR="00FE2B54">
              <w:rPr>
                <w:rFonts w:ascii="Century Gothic" w:hAnsi="Century Gothic"/>
                <w:sz w:val="18"/>
                <w:szCs w:val="18"/>
              </w:rPr>
              <w:t xml:space="preserve"> below</w:t>
            </w:r>
            <w:r w:rsidR="00DB04B9">
              <w:rPr>
                <w:rFonts w:ascii="Century Gothic" w:hAnsi="Century Gothic"/>
                <w:sz w:val="18"/>
                <w:szCs w:val="18"/>
              </w:rPr>
              <w:t>) providing a</w:t>
            </w:r>
            <w:r w:rsidR="00FE2B54">
              <w:rPr>
                <w:rFonts w:ascii="Century Gothic" w:hAnsi="Century Gothic"/>
                <w:sz w:val="18"/>
                <w:szCs w:val="18"/>
              </w:rPr>
              <w:t xml:space="preserve"> </w:t>
            </w:r>
            <w:r w:rsidR="006F31A2">
              <w:rPr>
                <w:rFonts w:ascii="Century Gothic" w:hAnsi="Century Gothic"/>
                <w:sz w:val="18"/>
                <w:szCs w:val="18"/>
              </w:rPr>
              <w:t xml:space="preserve">magnificent contrast with the snowcapped peaks. </w:t>
            </w:r>
            <w:r w:rsidR="00E8111E" w:rsidRPr="00CC5752">
              <w:rPr>
                <w:rFonts w:ascii="Century Gothic" w:hAnsi="Century Gothic"/>
                <w:sz w:val="18"/>
                <w:szCs w:val="18"/>
              </w:rPr>
              <w:t xml:space="preserve">The time shared at the retreat was beautifully hard. It was </w:t>
            </w:r>
            <w:r w:rsidR="006F31A2">
              <w:rPr>
                <w:rFonts w:ascii="Century Gothic" w:hAnsi="Century Gothic"/>
                <w:sz w:val="18"/>
                <w:szCs w:val="18"/>
              </w:rPr>
              <w:t>intense</w:t>
            </w:r>
            <w:r w:rsidR="00E8111E" w:rsidRPr="00CC5752">
              <w:rPr>
                <w:rFonts w:ascii="Century Gothic" w:hAnsi="Century Gothic"/>
                <w:sz w:val="18"/>
                <w:szCs w:val="18"/>
              </w:rPr>
              <w:t xml:space="preserve"> </w:t>
            </w:r>
            <w:r w:rsidR="006F31A2">
              <w:rPr>
                <w:rFonts w:ascii="Century Gothic" w:hAnsi="Century Gothic"/>
                <w:sz w:val="18"/>
                <w:szCs w:val="18"/>
              </w:rPr>
              <w:t>yet</w:t>
            </w:r>
            <w:r w:rsidR="00E8111E" w:rsidRPr="00CC5752">
              <w:rPr>
                <w:rFonts w:ascii="Century Gothic" w:hAnsi="Century Gothic"/>
                <w:sz w:val="18"/>
                <w:szCs w:val="18"/>
              </w:rPr>
              <w:t xml:space="preserve"> the Holy Spirit was</w:t>
            </w:r>
            <w:r w:rsidR="0036733D">
              <w:rPr>
                <w:rFonts w:ascii="Century Gothic" w:hAnsi="Century Gothic"/>
                <w:sz w:val="18"/>
                <w:szCs w:val="18"/>
              </w:rPr>
              <w:t xml:space="preserve"> ever</w:t>
            </w:r>
            <w:r w:rsidR="00E8111E" w:rsidRPr="00CC5752">
              <w:rPr>
                <w:rFonts w:ascii="Century Gothic" w:hAnsi="Century Gothic"/>
                <w:sz w:val="18"/>
                <w:szCs w:val="18"/>
              </w:rPr>
              <w:t xml:space="preserve"> present guiding </w:t>
            </w:r>
            <w:r w:rsidR="006F31A2">
              <w:rPr>
                <w:rFonts w:ascii="Century Gothic" w:hAnsi="Century Gothic"/>
                <w:sz w:val="18"/>
                <w:szCs w:val="18"/>
              </w:rPr>
              <w:t>us, and a</w:t>
            </w:r>
            <w:r w:rsidR="00E8111E" w:rsidRPr="00CC5752">
              <w:rPr>
                <w:rFonts w:ascii="Century Gothic" w:hAnsi="Century Gothic"/>
                <w:sz w:val="18"/>
                <w:szCs w:val="18"/>
              </w:rPr>
              <w:t xml:space="preserve"> forever heart connection </w:t>
            </w:r>
            <w:r w:rsidR="006F31A2">
              <w:rPr>
                <w:rFonts w:ascii="Century Gothic" w:hAnsi="Century Gothic"/>
                <w:sz w:val="18"/>
                <w:szCs w:val="18"/>
              </w:rPr>
              <w:t>was created. The time shared included both laughter and crying, yet sure Hope</w:t>
            </w:r>
            <w:r w:rsidR="005A2D1D">
              <w:rPr>
                <w:rFonts w:ascii="Century Gothic" w:hAnsi="Century Gothic"/>
                <w:sz w:val="18"/>
                <w:szCs w:val="18"/>
              </w:rPr>
              <w:t xml:space="preserve">. </w:t>
            </w:r>
            <w:r w:rsidR="004C27D1">
              <w:br/>
            </w:r>
            <w:r w:rsidR="00FE2B54">
              <w:rPr>
                <w:rFonts w:ascii="Century Gothic" w:hAnsi="Century Gothic"/>
                <w:sz w:val="18"/>
                <w:szCs w:val="18"/>
              </w:rPr>
              <w:t xml:space="preserve"> </w:t>
            </w:r>
            <w:r w:rsidR="00393551">
              <w:rPr>
                <w:rFonts w:ascii="Century Gothic" w:hAnsi="Century Gothic"/>
                <w:sz w:val="18"/>
                <w:szCs w:val="18"/>
              </w:rPr>
              <w:br/>
            </w:r>
            <w:r w:rsidR="00FE2B54">
              <w:rPr>
                <w:noProof/>
              </w:rPr>
              <w:t xml:space="preserve">                      </w:t>
            </w:r>
            <w:r w:rsidR="006F31A2">
              <w:rPr>
                <w:noProof/>
              </w:rPr>
              <w:drawing>
                <wp:inline distT="0" distB="0" distL="0" distR="0" wp14:anchorId="5C011030" wp14:editId="12D8E7B2">
                  <wp:extent cx="2514600" cy="1545336"/>
                  <wp:effectExtent l="0" t="0" r="0" b="0"/>
                  <wp:docPr id="215008391" name="Picture 21500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08391" name="Picture 215008391"/>
                          <pic:cNvPicPr/>
                        </pic:nvPicPr>
                        <pic:blipFill>
                          <a:blip r:embed="rId15">
                            <a:extLst>
                              <a:ext uri="{28A0092B-C50C-407E-A947-70E740481C1C}">
                                <a14:useLocalDpi xmlns:a14="http://schemas.microsoft.com/office/drawing/2010/main" val="0"/>
                              </a:ext>
                            </a:extLst>
                          </a:blip>
                          <a:stretch>
                            <a:fillRect/>
                          </a:stretch>
                        </pic:blipFill>
                        <pic:spPr>
                          <a:xfrm>
                            <a:off x="0" y="0"/>
                            <a:ext cx="2514600" cy="1545336"/>
                          </a:xfrm>
                          <a:prstGeom prst="rect">
                            <a:avLst/>
                          </a:prstGeom>
                        </pic:spPr>
                      </pic:pic>
                    </a:graphicData>
                  </a:graphic>
                </wp:inline>
              </w:drawing>
            </w:r>
            <w:r w:rsidR="00FE2B54">
              <w:rPr>
                <w:b/>
                <w:bCs/>
                <w:i/>
                <w:iCs/>
              </w:rPr>
              <w:br/>
            </w:r>
            <w:r w:rsidR="00C635A1">
              <w:rPr>
                <w:b/>
                <w:bCs/>
                <w:i/>
                <w:iCs/>
              </w:rPr>
              <w:br/>
            </w:r>
            <w:r w:rsidR="00C635A1" w:rsidRPr="00863A39">
              <w:rPr>
                <w:rFonts w:asciiTheme="minorHAnsi" w:hAnsiTheme="minorHAnsi"/>
                <w:b/>
                <w:bCs/>
                <w:i/>
                <w:iCs/>
              </w:rPr>
              <w:t>N</w:t>
            </w:r>
            <w:r w:rsidR="00863A39" w:rsidRPr="00863A39">
              <w:rPr>
                <w:rFonts w:asciiTheme="minorHAnsi" w:hAnsiTheme="minorHAnsi"/>
                <w:b/>
                <w:bCs/>
                <w:i/>
                <w:iCs/>
              </w:rPr>
              <w:t>EXT RETREAT DATE</w:t>
            </w:r>
            <w:r w:rsidR="00C635A1">
              <w:rPr>
                <w:b/>
                <w:bCs/>
                <w:i/>
                <w:iCs/>
              </w:rPr>
              <w:br/>
            </w:r>
            <w:r w:rsidR="00C635A1" w:rsidRPr="00C635A1">
              <w:rPr>
                <w:rFonts w:asciiTheme="minorHAnsi" w:hAnsiTheme="minorHAnsi"/>
                <w:sz w:val="18"/>
                <w:szCs w:val="18"/>
              </w:rPr>
              <w:t xml:space="preserve">The next </w:t>
            </w:r>
            <w:r w:rsidR="002962A6">
              <w:rPr>
                <w:rFonts w:asciiTheme="minorHAnsi" w:hAnsiTheme="minorHAnsi"/>
                <w:sz w:val="18"/>
                <w:szCs w:val="18"/>
              </w:rPr>
              <w:t>r</w:t>
            </w:r>
            <w:r w:rsidR="00C635A1" w:rsidRPr="00C635A1">
              <w:rPr>
                <w:rFonts w:asciiTheme="minorHAnsi" w:hAnsiTheme="minorHAnsi"/>
                <w:sz w:val="18"/>
                <w:szCs w:val="18"/>
              </w:rPr>
              <w:t xml:space="preserve">espite </w:t>
            </w:r>
            <w:r w:rsidR="002962A6">
              <w:rPr>
                <w:rFonts w:asciiTheme="minorHAnsi" w:hAnsiTheme="minorHAnsi"/>
                <w:sz w:val="18"/>
                <w:szCs w:val="18"/>
              </w:rPr>
              <w:t>r</w:t>
            </w:r>
            <w:r w:rsidR="00C635A1" w:rsidRPr="00C635A1">
              <w:rPr>
                <w:rFonts w:asciiTheme="minorHAnsi" w:hAnsiTheme="minorHAnsi"/>
                <w:sz w:val="18"/>
                <w:szCs w:val="18"/>
              </w:rPr>
              <w:t>etreat weekend is September 8-10, 2023</w:t>
            </w:r>
            <w:r w:rsidR="00C635A1">
              <w:rPr>
                <w:rFonts w:asciiTheme="minorHAnsi" w:hAnsiTheme="minorHAnsi"/>
                <w:sz w:val="18"/>
                <w:szCs w:val="18"/>
              </w:rPr>
              <w:t>.</w:t>
            </w:r>
            <w:r w:rsidR="00C635A1">
              <w:rPr>
                <w:rFonts w:asciiTheme="minorHAnsi" w:hAnsiTheme="minorHAnsi"/>
                <w:sz w:val="18"/>
                <w:szCs w:val="18"/>
              </w:rPr>
              <w:br/>
            </w:r>
            <w:r w:rsidR="00C635A1">
              <w:rPr>
                <w:b/>
                <w:bCs/>
                <w:i/>
                <w:iCs/>
              </w:rPr>
              <w:lastRenderedPageBreak/>
              <w:br/>
            </w:r>
            <w:r w:rsidR="002042C2" w:rsidRPr="00863A39">
              <w:rPr>
                <w:rFonts w:asciiTheme="minorHAnsi" w:hAnsiTheme="minorHAnsi"/>
                <w:b/>
                <w:bCs/>
                <w:i/>
                <w:iCs/>
                <w:szCs w:val="22"/>
              </w:rPr>
              <w:t>HOPE PILLOW</w:t>
            </w:r>
            <w:r w:rsidR="00384ED1">
              <w:br/>
            </w:r>
            <w:r w:rsidR="00D5770C">
              <w:rPr>
                <w:rFonts w:ascii="Century Gothic" w:hAnsi="Century Gothic"/>
                <w:sz w:val="18"/>
                <w:szCs w:val="18"/>
              </w:rPr>
              <w:t xml:space="preserve">The heart connection we make during a respite weekend is profound. One of the ways we like to remain </w:t>
            </w:r>
            <w:r w:rsidR="00C635A1">
              <w:rPr>
                <w:rFonts w:ascii="Century Gothic" w:hAnsi="Century Gothic"/>
                <w:sz w:val="18"/>
                <w:szCs w:val="18"/>
              </w:rPr>
              <w:t>connected</w:t>
            </w:r>
            <w:r w:rsidR="00D5770C">
              <w:rPr>
                <w:rFonts w:ascii="Century Gothic" w:hAnsi="Century Gothic"/>
                <w:sz w:val="18"/>
                <w:szCs w:val="18"/>
              </w:rPr>
              <w:t xml:space="preserve"> is by blessing retreat couples with a daily reminder of our Living Hope, Jesus. </w:t>
            </w:r>
          </w:p>
          <w:p w14:paraId="68DABAEE" w14:textId="77777777" w:rsidR="00384ED1" w:rsidRDefault="00384ED1" w:rsidP="00384ED1"/>
          <w:p w14:paraId="2A4219F9" w14:textId="00D95E92" w:rsidR="00384ED1" w:rsidRDefault="00384ED1" w:rsidP="00384ED1">
            <w:r>
              <w:rPr>
                <w:noProof/>
              </w:rPr>
              <w:t xml:space="preserve">                     </w:t>
            </w:r>
            <w:r w:rsidR="00F65F7C">
              <w:rPr>
                <w:noProof/>
              </w:rPr>
              <w:t xml:space="preserve">     </w:t>
            </w:r>
            <w:r>
              <w:rPr>
                <w:noProof/>
              </w:rPr>
              <w:t xml:space="preserve">  </w:t>
            </w:r>
            <w:r>
              <w:rPr>
                <w:noProof/>
              </w:rPr>
              <w:drawing>
                <wp:inline distT="0" distB="0" distL="0" distR="0" wp14:anchorId="69F62D0A" wp14:editId="457C8554">
                  <wp:extent cx="2212848" cy="16596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2212848" cy="1659636"/>
                          </a:xfrm>
                          <a:prstGeom prst="rect">
                            <a:avLst/>
                          </a:prstGeom>
                        </pic:spPr>
                      </pic:pic>
                    </a:graphicData>
                  </a:graphic>
                </wp:inline>
              </w:drawing>
            </w:r>
          </w:p>
          <w:p w14:paraId="44EB334F" w14:textId="77777777" w:rsidR="00384ED1" w:rsidRDefault="00384ED1" w:rsidP="00384ED1"/>
          <w:p w14:paraId="09F5A7AE" w14:textId="331183D2" w:rsidR="00266F6D" w:rsidRPr="00B259F7" w:rsidRDefault="0031421E" w:rsidP="00EC3D2B">
            <w:r>
              <w:rPr>
                <w:b/>
                <w:bCs/>
                <w:i/>
                <w:iCs/>
                <w:sz w:val="22"/>
              </w:rPr>
              <w:br/>
            </w:r>
            <w:r w:rsidR="00AB1E38">
              <w:rPr>
                <w:b/>
                <w:bCs/>
                <w:i/>
                <w:iCs/>
                <w:sz w:val="22"/>
              </w:rPr>
              <w:t>REMEMBERING DEREK</w:t>
            </w:r>
            <w:r w:rsidR="007B458D">
              <w:br/>
              <w:t xml:space="preserve">Living Hope Mountain Respite was born out of child loss and the </w:t>
            </w:r>
            <w:r w:rsidR="00BB6588">
              <w:t>reality of how the death of a child impacts a marriage.</w:t>
            </w:r>
            <w:r w:rsidR="000D0DA6">
              <w:t xml:space="preserve"> Ongoing is </w:t>
            </w:r>
            <w:r w:rsidR="003D63DA">
              <w:t>our j</w:t>
            </w:r>
            <w:r w:rsidR="000D0DA6">
              <w:t>ourney of loss, and comforting others with the comfort we ourselves receive from God</w:t>
            </w:r>
            <w:r w:rsidR="003D63DA">
              <w:t xml:space="preserve"> remains the mission.</w:t>
            </w:r>
            <w:r w:rsidR="000D0DA6">
              <w:br/>
            </w:r>
            <w:r w:rsidR="00BB6588">
              <w:t>Yet, on this, the 10</w:t>
            </w:r>
            <w:r w:rsidR="00BB6588" w:rsidRPr="00BB6588">
              <w:rPr>
                <w:vertAlign w:val="superscript"/>
              </w:rPr>
              <w:t>th</w:t>
            </w:r>
            <w:r w:rsidR="00BB6588">
              <w:t xml:space="preserve"> anniversary of Derek’s transitioning into his promised inheritance, we </w:t>
            </w:r>
            <w:r w:rsidR="00C81392">
              <w:t>remember</w:t>
            </w:r>
            <w:r w:rsidR="00BB6588">
              <w:t xml:space="preserve"> D</w:t>
            </w:r>
            <w:r w:rsidR="00C81392">
              <w:t>erek</w:t>
            </w:r>
            <w:r w:rsidR="003D63DA">
              <w:t>.</w:t>
            </w:r>
            <w:r w:rsidR="00C81392">
              <w:t xml:space="preserve"> </w:t>
            </w:r>
            <w:r w:rsidR="003D63DA">
              <w:t xml:space="preserve">We </w:t>
            </w:r>
            <w:r w:rsidR="00C81392">
              <w:t>simply miss doing life with him</w:t>
            </w:r>
            <w:r w:rsidR="005A2D1D">
              <w:t xml:space="preserve">. </w:t>
            </w:r>
            <w:r w:rsidR="00FF6163">
              <w:t>W</w:t>
            </w:r>
            <w:r w:rsidR="00C81392">
              <w:t>e have gotten out of bed</w:t>
            </w:r>
            <w:r w:rsidR="00FF6163">
              <w:t xml:space="preserve"> 3,650 </w:t>
            </w:r>
            <w:r w:rsidR="00C457C6">
              <w:t>times and</w:t>
            </w:r>
            <w:r w:rsidR="00C81392">
              <w:t xml:space="preserve"> remembered</w:t>
            </w:r>
            <w:r w:rsidR="00FF368B">
              <w:t xml:space="preserve">. </w:t>
            </w:r>
            <w:r w:rsidR="00C81392">
              <w:t>No new memories</w:t>
            </w:r>
            <w:r w:rsidR="003D63DA">
              <w:t>,</w:t>
            </w:r>
            <w:r w:rsidR="00C81392">
              <w:t xml:space="preserve"> simply remembrances</w:t>
            </w:r>
            <w:r w:rsidR="00FF368B">
              <w:t xml:space="preserve">. </w:t>
            </w:r>
            <w:r w:rsidR="003D63DA">
              <w:t>We remember</w:t>
            </w:r>
            <w:r w:rsidR="00B54EDB">
              <w:t xml:space="preserve"> his sensitive spirit, his playful grin, his </w:t>
            </w:r>
            <w:r w:rsidR="00F20CA7">
              <w:t>love of family and his heart for Jesus</w:t>
            </w:r>
            <w:r w:rsidR="00FF368B">
              <w:t xml:space="preserve">. </w:t>
            </w:r>
            <w:r w:rsidR="00F20CA7">
              <w:t xml:space="preserve">Derek… </w:t>
            </w:r>
            <w:r w:rsidR="003D63DA">
              <w:t>w</w:t>
            </w:r>
            <w:r w:rsidR="00F20CA7">
              <w:t>e so very much love to hear his name and even typing it brings tears that make it hard to see</w:t>
            </w:r>
            <w:r w:rsidR="00FF368B">
              <w:t xml:space="preserve">. </w:t>
            </w:r>
            <w:r w:rsidR="00F20CA7">
              <w:t>So, we give thanks to our Lord and Savior that upon Derek’s leaving us we did not have to surrender him to a dark</w:t>
            </w:r>
            <w:r w:rsidR="00FC3DBF">
              <w:t xml:space="preserve"> void</w:t>
            </w:r>
            <w:r w:rsidR="00FF368B">
              <w:t xml:space="preserve">. </w:t>
            </w:r>
            <w:r w:rsidR="00F20CA7">
              <w:t>Rather, we entrusted him into the arms of Jesus</w:t>
            </w:r>
            <w:r w:rsidR="00FF368B">
              <w:t xml:space="preserve">. </w:t>
            </w:r>
            <w:r w:rsidR="00F20CA7">
              <w:t>Those same arms</w:t>
            </w:r>
            <w:r w:rsidR="00B259F7">
              <w:t xml:space="preserve"> continue to open wide to comfort us as we remember.</w:t>
            </w:r>
            <w:r w:rsidR="007B458D">
              <w:rPr>
                <w:b/>
                <w:bCs/>
                <w:noProof/>
              </w:rPr>
              <w:br/>
            </w:r>
            <w:r w:rsidR="007B458D">
              <w:rPr>
                <w:b/>
                <w:bCs/>
                <w:noProof/>
              </w:rPr>
              <w:br/>
            </w:r>
            <w:r w:rsidR="00BB6588" w:rsidRPr="00BB6588">
              <w:rPr>
                <w:b/>
                <w:bCs/>
                <w:i/>
                <w:iCs/>
                <w:noProof/>
                <w:sz w:val="22"/>
              </w:rPr>
              <w:t>Derek Matthew Packard (June 15,</w:t>
            </w:r>
            <w:r w:rsidR="003D63DA">
              <w:rPr>
                <w:b/>
                <w:bCs/>
                <w:i/>
                <w:iCs/>
                <w:noProof/>
                <w:sz w:val="22"/>
              </w:rPr>
              <w:t xml:space="preserve"> </w:t>
            </w:r>
            <w:r w:rsidR="00BB6588" w:rsidRPr="00BB6588">
              <w:rPr>
                <w:b/>
                <w:bCs/>
                <w:i/>
                <w:iCs/>
                <w:noProof/>
                <w:sz w:val="22"/>
              </w:rPr>
              <w:t>1994-June 4, 2013)</w:t>
            </w:r>
            <w:r w:rsidR="00BB6588">
              <w:rPr>
                <w:b/>
                <w:bCs/>
                <w:i/>
                <w:iCs/>
                <w:noProof/>
                <w:sz w:val="22"/>
              </w:rPr>
              <w:br/>
            </w:r>
            <w:r w:rsidR="007B458D">
              <w:rPr>
                <w:b/>
                <w:bCs/>
                <w:noProof/>
              </w:rPr>
              <w:br/>
              <w:t xml:space="preserve">    </w:t>
            </w:r>
            <w:r w:rsidR="00EC3D2B">
              <w:rPr>
                <w:b/>
                <w:bCs/>
                <w:noProof/>
              </w:rPr>
              <w:t xml:space="preserve">                           </w:t>
            </w:r>
            <w:r w:rsidR="007B458D">
              <w:rPr>
                <w:b/>
                <w:bCs/>
                <w:noProof/>
              </w:rPr>
              <w:t xml:space="preserve"> </w:t>
            </w:r>
            <w:r w:rsidR="003E72A2">
              <w:rPr>
                <w:b/>
                <w:bCs/>
                <w:noProof/>
              </w:rPr>
              <w:t xml:space="preserve">  </w:t>
            </w:r>
            <w:r w:rsidR="000874AA" w:rsidRPr="000874AA">
              <w:rPr>
                <w:b/>
                <w:bCs/>
                <w:noProof/>
              </w:rPr>
              <w:drawing>
                <wp:inline distT="0" distB="0" distL="0" distR="0" wp14:anchorId="33673532" wp14:editId="7C8C9154">
                  <wp:extent cx="1728216" cy="2368296"/>
                  <wp:effectExtent l="0" t="0" r="5715" b="0"/>
                  <wp:docPr id="1450732940" name="Picture 145073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32940" name="Picture 1450732940"/>
                          <pic:cNvPicPr/>
                        </pic:nvPicPr>
                        <pic:blipFill>
                          <a:blip r:embed="rId17">
                            <a:extLst>
                              <a:ext uri="{28A0092B-C50C-407E-A947-70E740481C1C}">
                                <a14:useLocalDpi xmlns:a14="http://schemas.microsoft.com/office/drawing/2010/main" val="0"/>
                              </a:ext>
                            </a:extLst>
                          </a:blip>
                          <a:stretch>
                            <a:fillRect/>
                          </a:stretch>
                        </pic:blipFill>
                        <pic:spPr>
                          <a:xfrm>
                            <a:off x="0" y="0"/>
                            <a:ext cx="1728216" cy="2368296"/>
                          </a:xfrm>
                          <a:prstGeom prst="rect">
                            <a:avLst/>
                          </a:prstGeom>
                        </pic:spPr>
                      </pic:pic>
                    </a:graphicData>
                  </a:graphic>
                </wp:inline>
              </w:drawing>
            </w:r>
            <w:r w:rsidR="00EC3D2B">
              <w:rPr>
                <w:b/>
                <w:bCs/>
              </w:rPr>
              <w:br/>
            </w:r>
            <w:r w:rsidR="00EC3D2B">
              <w:rPr>
                <w:b/>
                <w:bCs/>
                <w:i/>
                <w:iCs/>
                <w:sz w:val="22"/>
              </w:rPr>
              <w:t>P</w:t>
            </w:r>
            <w:r w:rsidR="00B31120" w:rsidRPr="00B31120">
              <w:rPr>
                <w:b/>
                <w:bCs/>
                <w:i/>
                <w:iCs/>
                <w:sz w:val="22"/>
              </w:rPr>
              <w:t>RAY</w:t>
            </w:r>
            <w:r w:rsidR="00096083">
              <w:rPr>
                <w:b/>
                <w:bCs/>
                <w:i/>
                <w:iCs/>
                <w:sz w:val="22"/>
              </w:rPr>
              <w:t>ER</w:t>
            </w:r>
            <w:r w:rsidR="00B31120" w:rsidRPr="00B31120">
              <w:rPr>
                <w:b/>
                <w:bCs/>
                <w:i/>
                <w:iCs/>
                <w:sz w:val="22"/>
              </w:rPr>
              <w:t xml:space="preserve"> REQU</w:t>
            </w:r>
            <w:r w:rsidR="00B31120">
              <w:rPr>
                <w:b/>
                <w:bCs/>
                <w:i/>
                <w:iCs/>
                <w:sz w:val="22"/>
              </w:rPr>
              <w:t>ESTS</w:t>
            </w:r>
          </w:p>
          <w:p w14:paraId="4A29C65C" w14:textId="17B7A0CD" w:rsidR="00B50476" w:rsidRPr="00B50476" w:rsidRDefault="00017711" w:rsidP="00374E46">
            <w:pPr>
              <w:pStyle w:val="ListParagraph"/>
              <w:numPr>
                <w:ilvl w:val="0"/>
                <w:numId w:val="1"/>
              </w:numPr>
              <w:rPr>
                <w:b/>
                <w:bCs/>
                <w:i/>
                <w:iCs/>
                <w:sz w:val="22"/>
              </w:rPr>
            </w:pPr>
            <w:r>
              <w:rPr>
                <w:szCs w:val="18"/>
              </w:rPr>
              <w:t>N</w:t>
            </w:r>
            <w:r w:rsidR="008D2A1D">
              <w:rPr>
                <w:szCs w:val="18"/>
              </w:rPr>
              <w:t xml:space="preserve">ext retreat: September 8-10, 2023. </w:t>
            </w:r>
            <w:r w:rsidR="00BD32C3">
              <w:rPr>
                <w:szCs w:val="18"/>
              </w:rPr>
              <w:t>May</w:t>
            </w:r>
            <w:r w:rsidR="008D2A1D">
              <w:rPr>
                <w:szCs w:val="18"/>
              </w:rPr>
              <w:t xml:space="preserve"> God draw those couples that </w:t>
            </w:r>
            <w:r>
              <w:rPr>
                <w:szCs w:val="18"/>
              </w:rPr>
              <w:t xml:space="preserve">will </w:t>
            </w:r>
            <w:r w:rsidR="008D2A1D">
              <w:rPr>
                <w:szCs w:val="18"/>
              </w:rPr>
              <w:t>be deeply encouraged by attending.</w:t>
            </w:r>
          </w:p>
          <w:p w14:paraId="05BC7C5F" w14:textId="6B5E0B1A" w:rsidR="00266F6D" w:rsidRPr="008D2A1D" w:rsidRDefault="008D2A1D" w:rsidP="00D019FE">
            <w:pPr>
              <w:pStyle w:val="ListParagraph"/>
              <w:numPr>
                <w:ilvl w:val="0"/>
                <w:numId w:val="1"/>
              </w:numPr>
              <w:rPr>
                <w:b/>
                <w:bCs/>
                <w:i/>
                <w:iCs/>
                <w:sz w:val="22"/>
              </w:rPr>
            </w:pPr>
            <w:r>
              <w:rPr>
                <w:szCs w:val="18"/>
              </w:rPr>
              <w:t xml:space="preserve">Creating awareness of our unique ministry to grieving marriages remains our largest challenge. </w:t>
            </w:r>
            <w:r w:rsidR="00017711">
              <w:rPr>
                <w:szCs w:val="18"/>
              </w:rPr>
              <w:t>All</w:t>
            </w:r>
            <w:r>
              <w:rPr>
                <w:szCs w:val="18"/>
              </w:rPr>
              <w:t xml:space="preserve"> the couples that have attended have learned of LHMR by word-of-mouth.</w:t>
            </w:r>
          </w:p>
          <w:p w14:paraId="6594940C" w14:textId="7AB1E16A" w:rsidR="008D2A1D" w:rsidRPr="00D019FE" w:rsidRDefault="008D2A1D" w:rsidP="00D019FE">
            <w:pPr>
              <w:pStyle w:val="ListParagraph"/>
              <w:numPr>
                <w:ilvl w:val="0"/>
                <w:numId w:val="1"/>
              </w:numPr>
              <w:rPr>
                <w:b/>
                <w:bCs/>
                <w:i/>
                <w:iCs/>
                <w:sz w:val="22"/>
              </w:rPr>
            </w:pPr>
            <w:r>
              <w:rPr>
                <w:szCs w:val="18"/>
              </w:rPr>
              <w:t xml:space="preserve">Our marriage. We need intercession from the powerful prayers of many as we serve. </w:t>
            </w:r>
          </w:p>
        </w:tc>
      </w:tr>
    </w:tbl>
    <w:p w14:paraId="6C6F57DC" w14:textId="77777777" w:rsidR="00C21D0C" w:rsidRPr="00F63067" w:rsidRDefault="00C21D0C" w:rsidP="000C45FF">
      <w:pPr>
        <w:tabs>
          <w:tab w:val="left" w:pos="990"/>
        </w:tabs>
        <w:rPr>
          <w:i/>
          <w:iCs/>
        </w:rPr>
      </w:pPr>
    </w:p>
    <w:sectPr w:rsidR="00C21D0C" w:rsidRPr="00F63067" w:rsidSect="00E02886">
      <w:head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60C8F" w14:textId="77777777" w:rsidR="000512C8" w:rsidRDefault="000512C8" w:rsidP="000C45FF">
      <w:r>
        <w:separator/>
      </w:r>
    </w:p>
  </w:endnote>
  <w:endnote w:type="continuationSeparator" w:id="0">
    <w:p w14:paraId="5C55CD98" w14:textId="77777777" w:rsidR="000512C8" w:rsidRDefault="000512C8"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eiryo">
    <w:altName w:val="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8C63F" w14:textId="77777777" w:rsidR="000512C8" w:rsidRDefault="000512C8" w:rsidP="000C45FF">
      <w:r>
        <w:separator/>
      </w:r>
    </w:p>
  </w:footnote>
  <w:footnote w:type="continuationSeparator" w:id="0">
    <w:p w14:paraId="4283073B" w14:textId="77777777" w:rsidR="000512C8" w:rsidRDefault="000512C8"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8AFC2" w14:textId="77777777" w:rsidR="000C45FF" w:rsidRDefault="000C45FF">
    <w:pPr>
      <w:pStyle w:val="Header"/>
    </w:pPr>
    <w:r>
      <w:rPr>
        <w:noProof/>
      </w:rPr>
      <w:drawing>
        <wp:anchor distT="0" distB="0" distL="114300" distR="114300" simplePos="0" relativeHeight="251658240" behindDoc="1" locked="0" layoutInCell="1" allowOverlap="1" wp14:anchorId="6CB93DBD" wp14:editId="19825E45">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06A88"/>
    <w:multiLevelType w:val="hybridMultilevel"/>
    <w:tmpl w:val="A76ED8C4"/>
    <w:lvl w:ilvl="0" w:tplc="C8304E28">
      <w:start w:val="2"/>
      <w:numFmt w:val="bullet"/>
      <w:lvlText w:val=""/>
      <w:lvlJc w:val="left"/>
      <w:pPr>
        <w:ind w:left="720" w:hanging="360"/>
      </w:pPr>
      <w:rPr>
        <w:rFonts w:ascii="Symbol" w:eastAsiaTheme="minorEastAsia" w:hAnsi="Symbol" w:cstheme="minorBidi"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0753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16A"/>
    <w:rsid w:val="00017711"/>
    <w:rsid w:val="00036450"/>
    <w:rsid w:val="000512C8"/>
    <w:rsid w:val="00054472"/>
    <w:rsid w:val="00060EC7"/>
    <w:rsid w:val="000707EB"/>
    <w:rsid w:val="0008668D"/>
    <w:rsid w:val="00086834"/>
    <w:rsid w:val="000874AA"/>
    <w:rsid w:val="00094499"/>
    <w:rsid w:val="00095A90"/>
    <w:rsid w:val="00096083"/>
    <w:rsid w:val="000A6AE0"/>
    <w:rsid w:val="000B2967"/>
    <w:rsid w:val="000B4D43"/>
    <w:rsid w:val="000C2E4D"/>
    <w:rsid w:val="000C45FF"/>
    <w:rsid w:val="000C7A9E"/>
    <w:rsid w:val="000D0DA6"/>
    <w:rsid w:val="000E3FD1"/>
    <w:rsid w:val="000F0414"/>
    <w:rsid w:val="000F678D"/>
    <w:rsid w:val="001014CD"/>
    <w:rsid w:val="00105A61"/>
    <w:rsid w:val="0010651E"/>
    <w:rsid w:val="00112054"/>
    <w:rsid w:val="00132634"/>
    <w:rsid w:val="00141CE3"/>
    <w:rsid w:val="00143F69"/>
    <w:rsid w:val="0014427E"/>
    <w:rsid w:val="0014518E"/>
    <w:rsid w:val="00151589"/>
    <w:rsid w:val="001525E1"/>
    <w:rsid w:val="00167235"/>
    <w:rsid w:val="00167A57"/>
    <w:rsid w:val="001738C0"/>
    <w:rsid w:val="00180329"/>
    <w:rsid w:val="00186F40"/>
    <w:rsid w:val="0019001F"/>
    <w:rsid w:val="001A3D2D"/>
    <w:rsid w:val="001A74A5"/>
    <w:rsid w:val="001B1662"/>
    <w:rsid w:val="001B2ABD"/>
    <w:rsid w:val="001B2FB3"/>
    <w:rsid w:val="001E0391"/>
    <w:rsid w:val="001E1759"/>
    <w:rsid w:val="001E7577"/>
    <w:rsid w:val="001F1806"/>
    <w:rsid w:val="001F1ECC"/>
    <w:rsid w:val="002042C2"/>
    <w:rsid w:val="00210891"/>
    <w:rsid w:val="0021151B"/>
    <w:rsid w:val="00221BE4"/>
    <w:rsid w:val="002400EB"/>
    <w:rsid w:val="002425BA"/>
    <w:rsid w:val="002528E5"/>
    <w:rsid w:val="00256CF7"/>
    <w:rsid w:val="00257811"/>
    <w:rsid w:val="00266F6D"/>
    <w:rsid w:val="00277C76"/>
    <w:rsid w:val="002814AA"/>
    <w:rsid w:val="00281FD5"/>
    <w:rsid w:val="002856A5"/>
    <w:rsid w:val="002856B9"/>
    <w:rsid w:val="00285D38"/>
    <w:rsid w:val="00287720"/>
    <w:rsid w:val="002962A6"/>
    <w:rsid w:val="002B5055"/>
    <w:rsid w:val="002C4CA9"/>
    <w:rsid w:val="002C5C4D"/>
    <w:rsid w:val="002C716A"/>
    <w:rsid w:val="002C7F4E"/>
    <w:rsid w:val="002D4635"/>
    <w:rsid w:val="002E0996"/>
    <w:rsid w:val="002E27C0"/>
    <w:rsid w:val="00301B6E"/>
    <w:rsid w:val="0030481B"/>
    <w:rsid w:val="0031421E"/>
    <w:rsid w:val="003156FC"/>
    <w:rsid w:val="00321E66"/>
    <w:rsid w:val="003254B5"/>
    <w:rsid w:val="00361C72"/>
    <w:rsid w:val="0036733D"/>
    <w:rsid w:val="0037121F"/>
    <w:rsid w:val="00372BE5"/>
    <w:rsid w:val="00374E46"/>
    <w:rsid w:val="00382096"/>
    <w:rsid w:val="00384ED1"/>
    <w:rsid w:val="00386C7D"/>
    <w:rsid w:val="00391FF7"/>
    <w:rsid w:val="00393551"/>
    <w:rsid w:val="003A6B7D"/>
    <w:rsid w:val="003B06CA"/>
    <w:rsid w:val="003B3AA7"/>
    <w:rsid w:val="003B4343"/>
    <w:rsid w:val="003D63DA"/>
    <w:rsid w:val="003E72A2"/>
    <w:rsid w:val="003F1E66"/>
    <w:rsid w:val="003F4A46"/>
    <w:rsid w:val="00406A5F"/>
    <w:rsid w:val="004071FC"/>
    <w:rsid w:val="00417B12"/>
    <w:rsid w:val="00420988"/>
    <w:rsid w:val="00420C1E"/>
    <w:rsid w:val="0042279F"/>
    <w:rsid w:val="00436F8A"/>
    <w:rsid w:val="00445947"/>
    <w:rsid w:val="00450077"/>
    <w:rsid w:val="004551DF"/>
    <w:rsid w:val="004813B3"/>
    <w:rsid w:val="00487A74"/>
    <w:rsid w:val="00487AFF"/>
    <w:rsid w:val="00491435"/>
    <w:rsid w:val="00496591"/>
    <w:rsid w:val="00497506"/>
    <w:rsid w:val="004C0EBB"/>
    <w:rsid w:val="004C27D1"/>
    <w:rsid w:val="004C63E4"/>
    <w:rsid w:val="004D3011"/>
    <w:rsid w:val="004E738F"/>
    <w:rsid w:val="004F4295"/>
    <w:rsid w:val="00515B3B"/>
    <w:rsid w:val="005254DC"/>
    <w:rsid w:val="005262AC"/>
    <w:rsid w:val="00561809"/>
    <w:rsid w:val="00562F21"/>
    <w:rsid w:val="00563D4D"/>
    <w:rsid w:val="0057686A"/>
    <w:rsid w:val="00586807"/>
    <w:rsid w:val="0059095F"/>
    <w:rsid w:val="00594D36"/>
    <w:rsid w:val="005A2D1D"/>
    <w:rsid w:val="005A6EA4"/>
    <w:rsid w:val="005C24D8"/>
    <w:rsid w:val="005D0521"/>
    <w:rsid w:val="005D5F4B"/>
    <w:rsid w:val="005E39D5"/>
    <w:rsid w:val="005F70E4"/>
    <w:rsid w:val="00600670"/>
    <w:rsid w:val="006134B9"/>
    <w:rsid w:val="0062123A"/>
    <w:rsid w:val="00627D52"/>
    <w:rsid w:val="0063603E"/>
    <w:rsid w:val="00646E75"/>
    <w:rsid w:val="00674253"/>
    <w:rsid w:val="006771D0"/>
    <w:rsid w:val="006B76B5"/>
    <w:rsid w:val="006D45B5"/>
    <w:rsid w:val="006F1AF6"/>
    <w:rsid w:val="006F31A2"/>
    <w:rsid w:val="006F7605"/>
    <w:rsid w:val="00715FCB"/>
    <w:rsid w:val="007243B5"/>
    <w:rsid w:val="00743101"/>
    <w:rsid w:val="00753C6E"/>
    <w:rsid w:val="007607DF"/>
    <w:rsid w:val="00763FA3"/>
    <w:rsid w:val="007775E1"/>
    <w:rsid w:val="007867A0"/>
    <w:rsid w:val="00787F4D"/>
    <w:rsid w:val="007927F5"/>
    <w:rsid w:val="007A45E0"/>
    <w:rsid w:val="007B08A1"/>
    <w:rsid w:val="007B458D"/>
    <w:rsid w:val="007C25DB"/>
    <w:rsid w:val="007D1B8D"/>
    <w:rsid w:val="007E2759"/>
    <w:rsid w:val="00801048"/>
    <w:rsid w:val="00802CA0"/>
    <w:rsid w:val="00803453"/>
    <w:rsid w:val="00810494"/>
    <w:rsid w:val="00810F88"/>
    <w:rsid w:val="008355FC"/>
    <w:rsid w:val="00845563"/>
    <w:rsid w:val="00852BB0"/>
    <w:rsid w:val="0085514A"/>
    <w:rsid w:val="008569D3"/>
    <w:rsid w:val="00863A39"/>
    <w:rsid w:val="0088546B"/>
    <w:rsid w:val="00885CB5"/>
    <w:rsid w:val="0089100B"/>
    <w:rsid w:val="00895049"/>
    <w:rsid w:val="00896261"/>
    <w:rsid w:val="008A716C"/>
    <w:rsid w:val="008B7CD4"/>
    <w:rsid w:val="008C3534"/>
    <w:rsid w:val="008D2A1D"/>
    <w:rsid w:val="009137CC"/>
    <w:rsid w:val="00917A22"/>
    <w:rsid w:val="00922E7C"/>
    <w:rsid w:val="00922F3C"/>
    <w:rsid w:val="009256E7"/>
    <w:rsid w:val="00925938"/>
    <w:rsid w:val="009260CD"/>
    <w:rsid w:val="00930FA3"/>
    <w:rsid w:val="009520FE"/>
    <w:rsid w:val="00952C25"/>
    <w:rsid w:val="00981351"/>
    <w:rsid w:val="009856EB"/>
    <w:rsid w:val="009A3525"/>
    <w:rsid w:val="009A75D3"/>
    <w:rsid w:val="009A7E57"/>
    <w:rsid w:val="009B1387"/>
    <w:rsid w:val="009C2E01"/>
    <w:rsid w:val="009C73BE"/>
    <w:rsid w:val="009D63B3"/>
    <w:rsid w:val="009E5A94"/>
    <w:rsid w:val="00A07327"/>
    <w:rsid w:val="00A17E04"/>
    <w:rsid w:val="00A2118D"/>
    <w:rsid w:val="00A24723"/>
    <w:rsid w:val="00A42965"/>
    <w:rsid w:val="00A6617B"/>
    <w:rsid w:val="00A71189"/>
    <w:rsid w:val="00A7464E"/>
    <w:rsid w:val="00A92384"/>
    <w:rsid w:val="00A97452"/>
    <w:rsid w:val="00AA5BA6"/>
    <w:rsid w:val="00AB1E38"/>
    <w:rsid w:val="00AB565E"/>
    <w:rsid w:val="00AD12C1"/>
    <w:rsid w:val="00AD76E2"/>
    <w:rsid w:val="00AE0072"/>
    <w:rsid w:val="00AE06EE"/>
    <w:rsid w:val="00AF1159"/>
    <w:rsid w:val="00AF38C7"/>
    <w:rsid w:val="00AF4459"/>
    <w:rsid w:val="00B176C2"/>
    <w:rsid w:val="00B20152"/>
    <w:rsid w:val="00B259F7"/>
    <w:rsid w:val="00B31120"/>
    <w:rsid w:val="00B33277"/>
    <w:rsid w:val="00B33A1C"/>
    <w:rsid w:val="00B359E4"/>
    <w:rsid w:val="00B4501D"/>
    <w:rsid w:val="00B465FE"/>
    <w:rsid w:val="00B47D83"/>
    <w:rsid w:val="00B50476"/>
    <w:rsid w:val="00B538F3"/>
    <w:rsid w:val="00B54EDB"/>
    <w:rsid w:val="00B57D98"/>
    <w:rsid w:val="00B626DF"/>
    <w:rsid w:val="00B70850"/>
    <w:rsid w:val="00B732B7"/>
    <w:rsid w:val="00B862BB"/>
    <w:rsid w:val="00B963C7"/>
    <w:rsid w:val="00BB37F1"/>
    <w:rsid w:val="00BB4FD6"/>
    <w:rsid w:val="00BB6588"/>
    <w:rsid w:val="00BC329F"/>
    <w:rsid w:val="00BC4115"/>
    <w:rsid w:val="00BC5F4A"/>
    <w:rsid w:val="00BD264B"/>
    <w:rsid w:val="00BD32C3"/>
    <w:rsid w:val="00BD59BC"/>
    <w:rsid w:val="00BD6DE1"/>
    <w:rsid w:val="00BF4338"/>
    <w:rsid w:val="00C0069D"/>
    <w:rsid w:val="00C0303B"/>
    <w:rsid w:val="00C057A6"/>
    <w:rsid w:val="00C066B6"/>
    <w:rsid w:val="00C21D0C"/>
    <w:rsid w:val="00C35352"/>
    <w:rsid w:val="00C37BA1"/>
    <w:rsid w:val="00C457C6"/>
    <w:rsid w:val="00C4674C"/>
    <w:rsid w:val="00C506CF"/>
    <w:rsid w:val="00C635A1"/>
    <w:rsid w:val="00C6713A"/>
    <w:rsid w:val="00C72BED"/>
    <w:rsid w:val="00C76B9D"/>
    <w:rsid w:val="00C81392"/>
    <w:rsid w:val="00C81C75"/>
    <w:rsid w:val="00C9578B"/>
    <w:rsid w:val="00CA60FA"/>
    <w:rsid w:val="00CB0055"/>
    <w:rsid w:val="00CB62D6"/>
    <w:rsid w:val="00CB6793"/>
    <w:rsid w:val="00CC5752"/>
    <w:rsid w:val="00CF45EB"/>
    <w:rsid w:val="00CF5C90"/>
    <w:rsid w:val="00D019FE"/>
    <w:rsid w:val="00D0582E"/>
    <w:rsid w:val="00D13A5F"/>
    <w:rsid w:val="00D17C42"/>
    <w:rsid w:val="00D2106D"/>
    <w:rsid w:val="00D2394E"/>
    <w:rsid w:val="00D2522B"/>
    <w:rsid w:val="00D36F4E"/>
    <w:rsid w:val="00D422DE"/>
    <w:rsid w:val="00D5459D"/>
    <w:rsid w:val="00D5770C"/>
    <w:rsid w:val="00D90913"/>
    <w:rsid w:val="00DA077D"/>
    <w:rsid w:val="00DA1F4D"/>
    <w:rsid w:val="00DA50E2"/>
    <w:rsid w:val="00DB04B9"/>
    <w:rsid w:val="00DD172A"/>
    <w:rsid w:val="00DD4AD3"/>
    <w:rsid w:val="00DF27E0"/>
    <w:rsid w:val="00DF7661"/>
    <w:rsid w:val="00E02886"/>
    <w:rsid w:val="00E25A26"/>
    <w:rsid w:val="00E33028"/>
    <w:rsid w:val="00E4381A"/>
    <w:rsid w:val="00E450A2"/>
    <w:rsid w:val="00E55D74"/>
    <w:rsid w:val="00E6709C"/>
    <w:rsid w:val="00E70DC1"/>
    <w:rsid w:val="00E73691"/>
    <w:rsid w:val="00E8111E"/>
    <w:rsid w:val="00E82A2A"/>
    <w:rsid w:val="00EC1D0E"/>
    <w:rsid w:val="00EC3D2B"/>
    <w:rsid w:val="00ED147B"/>
    <w:rsid w:val="00EE129E"/>
    <w:rsid w:val="00EE43D3"/>
    <w:rsid w:val="00EF3B75"/>
    <w:rsid w:val="00EF6870"/>
    <w:rsid w:val="00F20CA7"/>
    <w:rsid w:val="00F33F9C"/>
    <w:rsid w:val="00F36834"/>
    <w:rsid w:val="00F368A0"/>
    <w:rsid w:val="00F56BFA"/>
    <w:rsid w:val="00F60274"/>
    <w:rsid w:val="00F60800"/>
    <w:rsid w:val="00F63067"/>
    <w:rsid w:val="00F65F7C"/>
    <w:rsid w:val="00F74506"/>
    <w:rsid w:val="00F760BF"/>
    <w:rsid w:val="00F77FB9"/>
    <w:rsid w:val="00F846CD"/>
    <w:rsid w:val="00F971C5"/>
    <w:rsid w:val="00FA7B12"/>
    <w:rsid w:val="00FB068F"/>
    <w:rsid w:val="00FB623C"/>
    <w:rsid w:val="00FC3DBF"/>
    <w:rsid w:val="00FD7B1E"/>
    <w:rsid w:val="00FE2B54"/>
    <w:rsid w:val="00FF368B"/>
    <w:rsid w:val="00FF61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F7939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548AB7"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customStyle="1" w:styleId="ydpb0967f38msonormal">
    <w:name w:val="ydpb0967f38msonormal"/>
    <w:basedOn w:val="Normal"/>
    <w:rsid w:val="00277C76"/>
    <w:pPr>
      <w:spacing w:before="100" w:beforeAutospacing="1" w:after="100" w:afterAutospacing="1"/>
    </w:pPr>
    <w:rPr>
      <w:rFonts w:ascii="Calibri" w:eastAsiaTheme="minorHAnsi" w:hAnsi="Calibri" w:cs="Calibri"/>
      <w:sz w:val="22"/>
      <w:lang w:eastAsia="en-US"/>
    </w:rPr>
  </w:style>
  <w:style w:type="paragraph" w:styleId="ListParagraph">
    <w:name w:val="List Paragraph"/>
    <w:basedOn w:val="Normal"/>
    <w:uiPriority w:val="34"/>
    <w:qFormat/>
    <w:rsid w:val="00374E46"/>
    <w:pPr>
      <w:ind w:left="720"/>
      <w:contextualSpacing/>
    </w:pPr>
  </w:style>
  <w:style w:type="paragraph" w:styleId="PlainText">
    <w:name w:val="Plain Text"/>
    <w:basedOn w:val="Normal"/>
    <w:link w:val="PlainTextChar"/>
    <w:uiPriority w:val="99"/>
    <w:unhideWhenUsed/>
    <w:rsid w:val="00E8111E"/>
    <w:rPr>
      <w:rFonts w:ascii="Calibri" w:eastAsiaTheme="minorHAnsi" w:hAnsi="Calibri"/>
      <w:kern w:val="2"/>
      <w:sz w:val="22"/>
      <w:szCs w:val="21"/>
      <w:lang w:eastAsia="en-US"/>
      <w14:ligatures w14:val="standardContextual"/>
    </w:rPr>
  </w:style>
  <w:style w:type="character" w:customStyle="1" w:styleId="PlainTextChar">
    <w:name w:val="Plain Text Char"/>
    <w:basedOn w:val="DefaultParagraphFont"/>
    <w:link w:val="PlainText"/>
    <w:uiPriority w:val="99"/>
    <w:rsid w:val="00E8111E"/>
    <w:rPr>
      <w:rFonts w:ascii="Calibri" w:eastAsiaTheme="minorHAnsi" w:hAnsi="Calibri"/>
      <w:kern w:val="2"/>
      <w:sz w:val="22"/>
      <w:szCs w:val="21"/>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52842">
      <w:bodyDiv w:val="1"/>
      <w:marLeft w:val="0"/>
      <w:marRight w:val="0"/>
      <w:marTop w:val="0"/>
      <w:marBottom w:val="0"/>
      <w:divBdr>
        <w:top w:val="none" w:sz="0" w:space="0" w:color="auto"/>
        <w:left w:val="none" w:sz="0" w:space="0" w:color="auto"/>
        <w:bottom w:val="none" w:sz="0" w:space="0" w:color="auto"/>
        <w:right w:val="none" w:sz="0" w:space="0" w:color="auto"/>
      </w:divBdr>
    </w:div>
    <w:div w:id="637996113">
      <w:bodyDiv w:val="1"/>
      <w:marLeft w:val="0"/>
      <w:marRight w:val="0"/>
      <w:marTop w:val="0"/>
      <w:marBottom w:val="0"/>
      <w:divBdr>
        <w:top w:val="none" w:sz="0" w:space="0" w:color="auto"/>
        <w:left w:val="none" w:sz="0" w:space="0" w:color="auto"/>
        <w:bottom w:val="none" w:sz="0" w:space="0" w:color="auto"/>
        <w:right w:val="none" w:sz="0" w:space="0" w:color="auto"/>
      </w:divBdr>
    </w:div>
    <w:div w:id="1360357407">
      <w:bodyDiv w:val="1"/>
      <w:marLeft w:val="0"/>
      <w:marRight w:val="0"/>
      <w:marTop w:val="0"/>
      <w:marBottom w:val="0"/>
      <w:divBdr>
        <w:top w:val="none" w:sz="0" w:space="0" w:color="auto"/>
        <w:left w:val="none" w:sz="0" w:space="0" w:color="auto"/>
        <w:bottom w:val="none" w:sz="0" w:space="0" w:color="auto"/>
        <w:right w:val="none" w:sz="0" w:space="0" w:color="auto"/>
      </w:divBdr>
    </w:div>
    <w:div w:id="177932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info@livinghopemountainrespite.com" TargetMode="Externa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ivinghopemountainrespite.com"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AppData\Roaming\Microsoft\Templates\Blue%20grey%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53F1D956ED4262B7D97999615EE015"/>
        <w:category>
          <w:name w:val="General"/>
          <w:gallery w:val="placeholder"/>
        </w:category>
        <w:types>
          <w:type w:val="bbPlcHdr"/>
        </w:types>
        <w:behaviors>
          <w:behavior w:val="content"/>
        </w:behaviors>
        <w:guid w:val="{25352C48-1DA1-4020-BE45-CA43337E27B5}"/>
      </w:docPartPr>
      <w:docPartBody>
        <w:p w:rsidR="00653920" w:rsidRDefault="00B8265B" w:rsidP="00B8265B">
          <w:pPr>
            <w:pStyle w:val="5B53F1D956ED4262B7D97999615EE015"/>
          </w:pPr>
          <w:r w:rsidRPr="004D3011">
            <w:t>PHONE:</w:t>
          </w:r>
        </w:p>
      </w:docPartBody>
    </w:docPart>
    <w:docPart>
      <w:docPartPr>
        <w:name w:val="A6ABDC3AD6F546ABBA826B7493F8DECF"/>
        <w:category>
          <w:name w:val="General"/>
          <w:gallery w:val="placeholder"/>
        </w:category>
        <w:types>
          <w:type w:val="bbPlcHdr"/>
        </w:types>
        <w:behaviors>
          <w:behavior w:val="content"/>
        </w:behaviors>
        <w:guid w:val="{86A3A568-1D17-4832-8270-6BB94185FD1D}"/>
      </w:docPartPr>
      <w:docPartBody>
        <w:p w:rsidR="00653920" w:rsidRDefault="00B8265B" w:rsidP="00B8265B">
          <w:pPr>
            <w:pStyle w:val="A6ABDC3AD6F546ABBA826B7493F8DECF"/>
          </w:pPr>
          <w:r w:rsidRPr="004D3011">
            <w:t>WEBSITE:</w:t>
          </w:r>
        </w:p>
      </w:docPartBody>
    </w:docPart>
    <w:docPart>
      <w:docPartPr>
        <w:name w:val="9D9A9AB71F34421CABC38C5A4261EC4B"/>
        <w:category>
          <w:name w:val="General"/>
          <w:gallery w:val="placeholder"/>
        </w:category>
        <w:types>
          <w:type w:val="bbPlcHdr"/>
        </w:types>
        <w:behaviors>
          <w:behavior w:val="content"/>
        </w:behaviors>
        <w:guid w:val="{5F5F3751-ED5A-48BD-8946-AB9C4C627DD5}"/>
      </w:docPartPr>
      <w:docPartBody>
        <w:p w:rsidR="00653920" w:rsidRDefault="00B8265B" w:rsidP="00B8265B">
          <w:pPr>
            <w:pStyle w:val="9D9A9AB71F34421CABC38C5A4261EC4B"/>
          </w:pPr>
          <w:r w:rsidRPr="004D3011">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eiryo">
    <w:altName w:val="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B80"/>
    <w:rsid w:val="000114D6"/>
    <w:rsid w:val="002651D2"/>
    <w:rsid w:val="00277F69"/>
    <w:rsid w:val="003C16B1"/>
    <w:rsid w:val="003F1AE1"/>
    <w:rsid w:val="00490D70"/>
    <w:rsid w:val="004C15C3"/>
    <w:rsid w:val="005F10C2"/>
    <w:rsid w:val="00653920"/>
    <w:rsid w:val="007110AA"/>
    <w:rsid w:val="00716511"/>
    <w:rsid w:val="007B2381"/>
    <w:rsid w:val="007D6E58"/>
    <w:rsid w:val="00827B80"/>
    <w:rsid w:val="00834847"/>
    <w:rsid w:val="008F4E18"/>
    <w:rsid w:val="009118E7"/>
    <w:rsid w:val="00B2510A"/>
    <w:rsid w:val="00B8265B"/>
    <w:rsid w:val="00BC0BC2"/>
    <w:rsid w:val="00C554E5"/>
    <w:rsid w:val="00D62AD1"/>
    <w:rsid w:val="00DA127C"/>
    <w:rsid w:val="00E97124"/>
    <w:rsid w:val="00FC3E8E"/>
    <w:rsid w:val="00FE2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C45911" w:themeColor="accent2" w:themeShade="BF"/>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eastAsia="ja-JP"/>
    </w:rPr>
  </w:style>
  <w:style w:type="paragraph" w:customStyle="1" w:styleId="5B53F1D956ED4262B7D97999615EE015">
    <w:name w:val="5B53F1D956ED4262B7D97999615EE015"/>
    <w:rsid w:val="00B8265B"/>
  </w:style>
  <w:style w:type="paragraph" w:customStyle="1" w:styleId="A6ABDC3AD6F546ABBA826B7493F8DECF">
    <w:name w:val="A6ABDC3AD6F546ABBA826B7493F8DECF"/>
    <w:rsid w:val="00B8265B"/>
  </w:style>
  <w:style w:type="paragraph" w:customStyle="1" w:styleId="9D9A9AB71F34421CABC38C5A4261EC4B">
    <w:name w:val="9D9A9AB71F34421CABC38C5A4261EC4B"/>
    <w:rsid w:val="00B826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3.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grey resume</Template>
  <TotalTime>0</TotalTime>
  <Pages>3</Pages>
  <Words>622</Words>
  <Characters>3551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2023-05-24T04:34:00Z</dcterms:created>
  <dcterms:modified xsi:type="dcterms:W3CDTF">2023-05-25T02:54:00Z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